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18" w:type="dxa"/>
        <w:tblInd w:w="-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5132"/>
        <w:gridCol w:w="2810"/>
      </w:tblGrid>
      <w:tr w:rsidRPr="00DE2E62" w:rsidR="003A1D4E" w:rsidTr="00B316C6" w14:paraId="1A0E0B9E" w14:textId="77777777">
        <w:trPr>
          <w:trHeight w:val="543"/>
        </w:trPr>
        <w:tc>
          <w:tcPr>
            <w:tcW w:w="2376" w:type="dxa"/>
            <w:vAlign w:val="center"/>
          </w:tcPr>
          <w:p w:rsidRPr="00841B4F" w:rsidR="003A1D4E" w:rsidP="00290C55" w:rsidRDefault="003A1D4E" w14:paraId="32446C4D" w14:textId="77777777">
            <w:pPr>
              <w:pStyle w:val="stbilgi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Öğr. </w:t>
            </w:r>
            <w:r w:rsidRPr="00841B4F">
              <w:rPr>
                <w:b/>
                <w:bCs/>
                <w:sz w:val="22"/>
                <w:szCs w:val="22"/>
              </w:rPr>
              <w:t>Adı ve Soyadı:</w:t>
            </w:r>
            <w:r w:rsidRPr="00841B4F">
              <w:rPr>
                <w:b/>
                <w:bCs/>
                <w:sz w:val="22"/>
                <w:szCs w:val="22"/>
              </w:rPr>
              <w:tab/>
            </w:r>
          </w:p>
        </w:tc>
        <w:tc>
          <w:tcPr>
            <w:tcW w:w="5132" w:type="dxa"/>
            <w:vAlign w:val="center"/>
          </w:tcPr>
          <w:p w:rsidRPr="00694214" w:rsidR="003A1D4E" w:rsidP="00290C55" w:rsidRDefault="003A1D4E" w14:paraId="05FB8C56" w14:textId="77777777">
            <w:pPr>
              <w:pStyle w:val="stbilgi1"/>
              <w:rPr>
                <w:sz w:val="19"/>
                <w:szCs w:val="19"/>
              </w:rPr>
            </w:pPr>
          </w:p>
        </w:tc>
        <w:tc>
          <w:tcPr>
            <w:tcW w:w="2810" w:type="dxa"/>
            <w:vAlign w:val="center"/>
          </w:tcPr>
          <w:p w:rsidRPr="00DE2E62" w:rsidR="003A1D4E" w:rsidP="00290C55" w:rsidRDefault="003A1D4E" w14:paraId="1E4361DD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../../…. (Tarih)</w:t>
            </w:r>
          </w:p>
        </w:tc>
      </w:tr>
      <w:tr w:rsidRPr="00DE2E62" w:rsidR="003A1D4E" w:rsidTr="00B316C6" w14:paraId="793B7B65" w14:textId="77777777">
        <w:trPr>
          <w:trHeight w:val="454"/>
        </w:trPr>
        <w:tc>
          <w:tcPr>
            <w:tcW w:w="2376" w:type="dxa"/>
            <w:vAlign w:val="center"/>
          </w:tcPr>
          <w:p w:rsidRPr="00841B4F" w:rsidR="003A1D4E" w:rsidP="00290C55" w:rsidRDefault="003A1D4E" w14:paraId="27E065F2" w14:textId="77777777">
            <w:pPr>
              <w:pStyle w:val="stbilgi1"/>
              <w:rPr>
                <w:b/>
                <w:bCs/>
                <w:sz w:val="22"/>
                <w:szCs w:val="22"/>
              </w:rPr>
            </w:pPr>
            <w:r w:rsidRPr="00841B4F">
              <w:rPr>
                <w:b/>
                <w:bCs/>
                <w:sz w:val="22"/>
                <w:szCs w:val="22"/>
              </w:rPr>
              <w:t>Öğr. Numarası:</w:t>
            </w:r>
          </w:p>
        </w:tc>
        <w:tc>
          <w:tcPr>
            <w:tcW w:w="5132" w:type="dxa"/>
            <w:vAlign w:val="center"/>
          </w:tcPr>
          <w:p w:rsidRPr="00694214" w:rsidR="003A1D4E" w:rsidP="00290C55" w:rsidRDefault="003A1D4E" w14:paraId="66B3BB92" w14:textId="77777777">
            <w:pPr>
              <w:pStyle w:val="stbilgi1"/>
              <w:rPr>
                <w:sz w:val="19"/>
                <w:szCs w:val="19"/>
              </w:rPr>
            </w:pPr>
          </w:p>
        </w:tc>
        <w:tc>
          <w:tcPr>
            <w:tcW w:w="2810" w:type="dxa"/>
            <w:vAlign w:val="center"/>
          </w:tcPr>
          <w:p w:rsidRPr="00DE2E62" w:rsidR="003A1D4E" w:rsidP="00290C55" w:rsidRDefault="003A1D4E" w14:paraId="182FB4E5" w14:textId="77777777">
            <w:pPr>
              <w:rPr>
                <w:b/>
                <w:bCs/>
                <w:sz w:val="19"/>
                <w:szCs w:val="19"/>
              </w:rPr>
            </w:pPr>
            <w:r w:rsidRPr="00DE2E62">
              <w:rPr>
                <w:b/>
                <w:bCs/>
                <w:sz w:val="19"/>
                <w:szCs w:val="19"/>
              </w:rPr>
              <w:t>Not:</w:t>
            </w:r>
          </w:p>
        </w:tc>
      </w:tr>
    </w:tbl>
    <w:p w:rsidR="003A1D4E" w:rsidP="00406183" w:rsidRDefault="003A1D4E" w14:paraId="70EBC4B6" w14:textId="77777777">
      <w:pPr>
        <w:spacing w:line="360" w:lineRule="auto"/>
        <w:jc w:val="center"/>
        <w:rPr>
          <w:b/>
          <w:u w:val="single"/>
        </w:rPr>
      </w:pPr>
    </w:p>
    <w:p w:rsidRPr="00694718" w:rsidR="00CC1F6A" w:rsidP="00406183" w:rsidRDefault="007514F2" w14:paraId="18A61493" w14:textId="4309FAEA">
      <w:pPr>
        <w:spacing w:line="360" w:lineRule="auto"/>
        <w:jc w:val="center"/>
        <w:rPr>
          <w:u w:val="single"/>
        </w:rPr>
      </w:pPr>
      <w:r w:rsidRPr="00694718">
        <w:rPr>
          <w:b/>
          <w:u w:val="single"/>
        </w:rPr>
        <w:t>SORULAR</w:t>
      </w:r>
      <w:r w:rsidR="00DE2E62">
        <w:rPr>
          <w:b/>
          <w:u w:val="single"/>
        </w:rPr>
        <w:t xml:space="preserve"> (A/B)</w:t>
      </w:r>
    </w:p>
    <w:p w:rsidRPr="00DE2E62" w:rsidR="00467E6C" w:rsidP="00DE2E62" w:rsidRDefault="00467E6C" w14:paraId="36701728" w14:textId="77777777">
      <w:pPr>
        <w:spacing w:line="276" w:lineRule="auto"/>
        <w:jc w:val="both"/>
        <w:rPr>
          <w:b/>
          <w:sz w:val="19"/>
          <w:szCs w:val="19"/>
        </w:rPr>
        <w:sectPr w:rsidRPr="00DE2E62" w:rsidR="00467E6C" w:rsidSect="00332EF3">
          <w:headerReference w:type="default" r:id="R4aababf72ad04c4f"/>
          <w:headerReference w:type="first" r:id="R4aababf72ad04c4f"/>
          <w:headerReference w:type="even" r:id="R4aababf72ad04c4f"/>
          <w:footerReference w:type="default" r:id="Rccb42c62b44d4362"/>
          <w:footerReference w:type="first" r:id="Rccb42c62b44d4362"/>
          <w:footerReference w:type="even" r:id="Rccb42c62b44d4362"/>
          <w:type w:val="continuous"/>
          <w:pgSz w:w="11906" w:h="16838"/>
          <w:pgMar w:top="2155" w:right="850" w:bottom="1588" w:left="850" w:header="720" w:footer="283" w:gutter="0"/>
          <w:cols w:space="709" w:sep="1"/>
          <w:docGrid w:linePitch="360"/>
        </w:sectPr>
      </w:pPr>
    </w:p>
    <w:p w:rsidRPr="00694214" w:rsidR="004926A5" w:rsidP="007514F2" w:rsidRDefault="00943643" w14:paraId="05352583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</w:t>
      </w:r>
    </w:p>
    <w:p w:rsidR="000A687B" w:rsidP="00943643" w:rsidRDefault="00943643" w14:paraId="62ECCD1B" w14:textId="77777777">
      <w:pPr>
        <w:pStyle w:val="ListeParagraf"/>
        <w:numPr>
          <w:ilvl w:val="0"/>
          <w:numId w:val="9"/>
        </w:numPr>
        <w:spacing w:line="360" w:lineRule="auto"/>
        <w:ind w:left="284" w:firstLine="76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                  </w:t>
      </w:r>
      <w:r w:rsidRPr="00694214" w:rsidR="001333E4">
        <w:rPr>
          <w:sz w:val="19"/>
          <w:szCs w:val="19"/>
        </w:rPr>
        <w:t xml:space="preserve">B) </w:t>
      </w:r>
      <w:r>
        <w:rPr>
          <w:sz w:val="19"/>
          <w:szCs w:val="19"/>
        </w:rPr>
        <w:t xml:space="preserve">                  </w:t>
      </w:r>
      <w:r w:rsidRPr="00694214" w:rsidR="001333E4">
        <w:rPr>
          <w:sz w:val="19"/>
          <w:szCs w:val="19"/>
        </w:rPr>
        <w:t xml:space="preserve">C) </w:t>
      </w:r>
    </w:p>
    <w:p w:rsidR="004926A5" w:rsidP="000A687B" w:rsidRDefault="001333E4" w14:paraId="31857FB1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 w:rsidR="00943643">
        <w:rPr>
          <w:sz w:val="19"/>
          <w:szCs w:val="19"/>
        </w:rPr>
        <w:t xml:space="preserve">                         </w:t>
      </w:r>
      <w:r w:rsidRPr="000A687B">
        <w:rPr>
          <w:sz w:val="19"/>
          <w:szCs w:val="19"/>
        </w:rPr>
        <w:t xml:space="preserve">E) </w:t>
      </w:r>
      <w:r w:rsidR="00943643">
        <w:rPr>
          <w:sz w:val="19"/>
          <w:szCs w:val="19"/>
        </w:rPr>
        <w:t xml:space="preserve"> </w:t>
      </w:r>
    </w:p>
    <w:p w:rsidRPr="00694214" w:rsidR="00943643" w:rsidP="00943643" w:rsidRDefault="00943643" w14:paraId="69807EF1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</w:t>
      </w:r>
      <w:r w:rsidR="00C37F2F">
        <w:rPr>
          <w:b/>
          <w:sz w:val="19"/>
          <w:szCs w:val="19"/>
        </w:rPr>
        <w:t>………………………………………………………..</w:t>
      </w:r>
    </w:p>
    <w:p w:rsidRPr="00943643" w:rsidR="00943643" w:rsidP="00943643" w:rsidRDefault="00943643" w14:paraId="0192D4FF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943643" w:rsidP="00943643" w:rsidRDefault="00943643" w14:paraId="7901EE42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5A1E5FF3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5A53C9F6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5B77D6A8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1F72C147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106D76E5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5276E836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36B74239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2F74600C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1E956FF2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65F46A9B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bookmarkStart w:name="_Hlk181279892" w:id="0"/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6CAAB863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6C70A65F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bookmarkEnd w:id="0"/>
    <w:p w:rsidRPr="00694214" w:rsidR="00C37F2F" w:rsidP="00C37F2F" w:rsidRDefault="00C37F2F" w14:paraId="38AB86D2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275FE6F4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252BEF1E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21810886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6E30C01D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5F4704A8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428A7F11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bookmarkStart w:name="_Hlk181279918" w:id="1"/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56398771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780DD2D6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bookmarkEnd w:id="1"/>
    <w:p w:rsidRPr="00694214" w:rsidR="00C37F2F" w:rsidP="00C37F2F" w:rsidRDefault="00C37F2F" w14:paraId="455E654F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5161746B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22BC1C37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259340AD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1D24E665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2BA7775A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529A762F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0AB4D5A6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5674FC59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6101C144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1B602CDD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53A5E7FC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1EC19640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03ADD7B7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3F393F61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1241330C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6A501FC9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1EE0465A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1CF7A67E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63BAE14D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1362234A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36F078F8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425D8694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1900B65B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4B608BB0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lastRenderedPageBreak/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51DBB57B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74CE01A7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1E2258EF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26BA86A4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5CCC15CC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1C6D133F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1F880D17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332EF3" w:rsidP="00C37F2F" w:rsidRDefault="00C37F2F" w14:paraId="24D8BA1C" w14:textId="1C597754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="00332EF3" w:rsidP="00C37F2F" w:rsidRDefault="00332EF3" w14:paraId="2C159B30" w14:textId="56EA6CD1">
      <w:pPr>
        <w:spacing w:line="360" w:lineRule="auto"/>
        <w:ind w:left="360"/>
        <w:jc w:val="both"/>
        <w:rPr>
          <w:sz w:val="19"/>
          <w:szCs w:val="19"/>
        </w:rPr>
      </w:pPr>
    </w:p>
    <w:p w:rsidRPr="00694214" w:rsidR="00C37F2F" w:rsidP="00C37F2F" w:rsidRDefault="00C37F2F" w14:paraId="3BBFA561" w14:textId="0D75C533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42385115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058B5A1D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="00A5699E" w:rsidP="00C37F2F" w:rsidRDefault="00A5699E" w14:paraId="4CB3918C" w14:textId="722DFEF7">
      <w:pPr>
        <w:spacing w:line="360" w:lineRule="auto"/>
        <w:ind w:left="360"/>
        <w:jc w:val="both"/>
        <w:rPr>
          <w:sz w:val="19"/>
          <w:szCs w:val="19"/>
        </w:rPr>
      </w:pPr>
    </w:p>
    <w:p w:rsidR="00A5699E" w:rsidP="006B3339" w:rsidRDefault="00A5699E" w14:paraId="31CC5170" w14:textId="31B188B4">
      <w:pPr>
        <w:spacing w:line="360" w:lineRule="auto"/>
        <w:jc w:val="both"/>
        <w:rPr>
          <w:sz w:val="19"/>
          <w:szCs w:val="19"/>
        </w:rPr>
      </w:pPr>
    </w:p>
    <w:p w:rsidR="00A5699E" w:rsidP="00C37F2F" w:rsidRDefault="00A5699E" w14:paraId="3A8B66D4" w14:textId="77777777">
      <w:pPr>
        <w:spacing w:line="360" w:lineRule="auto"/>
        <w:ind w:left="360"/>
        <w:jc w:val="both"/>
        <w:rPr>
          <w:sz w:val="19"/>
          <w:szCs w:val="19"/>
        </w:rPr>
      </w:pPr>
    </w:p>
    <w:p w:rsidR="00A5699E" w:rsidP="00A5699E" w:rsidRDefault="00A5699E" w14:paraId="359B2372" w14:textId="77777777">
      <w:pPr>
        <w:spacing w:line="360" w:lineRule="auto"/>
        <w:jc w:val="both"/>
        <w:rPr>
          <w:sz w:val="19"/>
          <w:szCs w:val="19"/>
        </w:rPr>
      </w:pPr>
    </w:p>
    <w:p w:rsidRPr="00694214" w:rsidR="00C37F2F" w:rsidP="00C37F2F" w:rsidRDefault="00C37F2F" w14:paraId="4E0CC8F3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5B85F7E1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3D835844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72DE0743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4AC97805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3A3ECE" w:rsidP="003A3ECE" w:rsidRDefault="00C37F2F" w14:paraId="55A49120" w14:textId="25605D41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Pr="00694214" w:rsidR="00C37F2F" w:rsidP="00C37F2F" w:rsidRDefault="00C37F2F" w14:paraId="72DB7CF5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6955B950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18B32B13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="003A3ECE" w:rsidP="00C37F2F" w:rsidRDefault="003A3ECE" w14:paraId="58033B58" w14:textId="77777777">
      <w:pPr>
        <w:spacing w:line="360" w:lineRule="auto"/>
        <w:ind w:left="360"/>
        <w:jc w:val="both"/>
        <w:rPr>
          <w:sz w:val="19"/>
          <w:szCs w:val="19"/>
        </w:rPr>
      </w:pPr>
    </w:p>
    <w:p w:rsidRPr="00694214" w:rsidR="00C37F2F" w:rsidP="00C37F2F" w:rsidRDefault="00C37F2F" w14:paraId="2C8838CB" w14:textId="77777777">
      <w:pPr>
        <w:pStyle w:val="ListeParagraf"/>
        <w:numPr>
          <w:ilvl w:val="0"/>
          <w:numId w:val="8"/>
        </w:numPr>
        <w:spacing w:line="360" w:lineRule="auto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...………………………………………………………………………………………………………………..</w:t>
      </w:r>
    </w:p>
    <w:p w:rsidRPr="00943643" w:rsidR="00C37F2F" w:rsidP="00C37F2F" w:rsidRDefault="00C37F2F" w14:paraId="00F782C4" w14:textId="77777777">
      <w:pPr>
        <w:spacing w:line="360" w:lineRule="auto"/>
        <w:ind w:left="360"/>
        <w:jc w:val="both"/>
        <w:rPr>
          <w:sz w:val="19"/>
          <w:szCs w:val="19"/>
        </w:rPr>
      </w:pPr>
      <w:r>
        <w:rPr>
          <w:sz w:val="19"/>
          <w:szCs w:val="19"/>
        </w:rPr>
        <w:t>A)</w:t>
      </w:r>
      <w:r w:rsidRPr="00943643">
        <w:rPr>
          <w:sz w:val="19"/>
          <w:szCs w:val="19"/>
        </w:rPr>
        <w:t xml:space="preserve">                     </w:t>
      </w:r>
      <w:r>
        <w:rPr>
          <w:sz w:val="19"/>
          <w:szCs w:val="19"/>
        </w:rPr>
        <w:t xml:space="preserve">  </w:t>
      </w:r>
      <w:r w:rsidRPr="00943643">
        <w:rPr>
          <w:sz w:val="19"/>
          <w:szCs w:val="19"/>
        </w:rPr>
        <w:t xml:space="preserve">  B)                   </w:t>
      </w:r>
      <w:r>
        <w:rPr>
          <w:sz w:val="19"/>
          <w:szCs w:val="19"/>
        </w:rPr>
        <w:t xml:space="preserve">   </w:t>
      </w:r>
      <w:r w:rsidRPr="00943643">
        <w:rPr>
          <w:sz w:val="19"/>
          <w:szCs w:val="19"/>
        </w:rPr>
        <w:t xml:space="preserve">C) </w:t>
      </w:r>
    </w:p>
    <w:p w:rsidR="00C37F2F" w:rsidP="00C37F2F" w:rsidRDefault="00C37F2F" w14:paraId="32604377" w14:textId="77777777">
      <w:pPr>
        <w:spacing w:line="360" w:lineRule="auto"/>
        <w:ind w:left="360"/>
        <w:jc w:val="both"/>
        <w:rPr>
          <w:sz w:val="19"/>
          <w:szCs w:val="19"/>
        </w:rPr>
      </w:pPr>
      <w:r w:rsidRPr="000A687B">
        <w:rPr>
          <w:sz w:val="19"/>
          <w:szCs w:val="19"/>
        </w:rPr>
        <w:t xml:space="preserve">D) </w:t>
      </w:r>
      <w:r>
        <w:rPr>
          <w:sz w:val="19"/>
          <w:szCs w:val="19"/>
        </w:rPr>
        <w:t xml:space="preserve">                        </w:t>
      </w:r>
      <w:r w:rsidRPr="000A687B">
        <w:rPr>
          <w:sz w:val="19"/>
          <w:szCs w:val="19"/>
        </w:rPr>
        <w:t xml:space="preserve">E) </w:t>
      </w:r>
      <w:r>
        <w:rPr>
          <w:sz w:val="19"/>
          <w:szCs w:val="19"/>
        </w:rPr>
        <w:t xml:space="preserve"> </w:t>
      </w:r>
    </w:p>
    <w:p w:rsidR="005362DD" w:rsidP="005362DD" w:rsidRDefault="005362DD" w14:paraId="3208F0CB" w14:textId="77777777">
      <w:pPr>
        <w:spacing w:line="360" w:lineRule="auto"/>
        <w:ind w:left="360"/>
        <w:jc w:val="both"/>
        <w:rPr>
          <w:sz w:val="19"/>
          <w:szCs w:val="19"/>
        </w:rPr>
      </w:pPr>
    </w:p>
    <w:p w:rsidR="005362DD" w:rsidP="005362DD" w:rsidRDefault="005362DD" w14:paraId="1C0A6272" w14:textId="77777777">
      <w:pPr>
        <w:spacing w:line="360" w:lineRule="auto"/>
        <w:ind w:left="360"/>
        <w:jc w:val="both"/>
        <w:rPr>
          <w:sz w:val="19"/>
          <w:szCs w:val="19"/>
        </w:rPr>
      </w:pPr>
    </w:p>
    <w:p w:rsidR="005362DD" w:rsidP="005362DD" w:rsidRDefault="005362DD" w14:paraId="783792AF" w14:textId="77777777">
      <w:pPr>
        <w:spacing w:line="360" w:lineRule="auto"/>
        <w:ind w:left="360"/>
        <w:jc w:val="both"/>
        <w:rPr>
          <w:sz w:val="19"/>
          <w:szCs w:val="19"/>
        </w:rPr>
      </w:pPr>
    </w:p>
    <w:p w:rsidRPr="00623E0C" w:rsidR="00332EF3" w:rsidP="00332EF3" w:rsidRDefault="00A5699E" w14:paraId="1FB65C75" w14:textId="6AE1219E">
      <w:pPr>
        <w:pStyle w:val="ListeParagraf"/>
        <w:spacing w:line="276" w:lineRule="auto"/>
        <w:ind w:left="340"/>
        <w:jc w:val="right"/>
        <w:rPr>
          <w:b/>
          <w:sz w:val="19"/>
          <w:szCs w:val="19"/>
        </w:rPr>
      </w:pPr>
      <w:r>
        <w:rPr>
          <w:b/>
          <w:sz w:val="19"/>
          <w:szCs w:val="19"/>
        </w:rPr>
        <w:t>Ba</w:t>
      </w:r>
      <w:r w:rsidRPr="00623E0C" w:rsidR="00332EF3">
        <w:rPr>
          <w:b/>
          <w:sz w:val="19"/>
          <w:szCs w:val="19"/>
        </w:rPr>
        <w:t>şarılar dilerim.</w:t>
      </w:r>
    </w:p>
    <w:p w:rsidRPr="00332EF3" w:rsidR="00DE2E62" w:rsidP="00332EF3" w:rsidRDefault="00332EF3" w14:paraId="77E914C6" w14:textId="2D4EE4F6">
      <w:pPr>
        <w:pStyle w:val="ListeParagraf"/>
        <w:spacing w:line="276" w:lineRule="auto"/>
        <w:ind w:left="340"/>
        <w:jc w:val="right"/>
        <w:rPr>
          <w:b/>
          <w:sz w:val="19"/>
          <w:szCs w:val="19"/>
        </w:rPr>
      </w:pPr>
      <w:r>
        <w:rPr>
          <w:b/>
          <w:sz w:val="19"/>
          <w:szCs w:val="19"/>
        </w:rPr>
        <w:t>Öğretim Elemanın Unvan, Adı ve Soyad</w:t>
      </w:r>
      <w:r>
        <w:rPr>
          <w:b/>
          <w:sz w:val="19"/>
          <w:szCs w:val="19"/>
        </w:rPr>
        <w:t>ı</w:t>
      </w:r>
    </w:p>
    <w:tbl>
      <w:tblPr>
        <w:tblStyle w:val="TabloKlavuzu"/>
        <w:tblpPr w:leftFromText="141" w:rightFromText="141" w:vertAnchor="text" w:horzAnchor="margin" w:tblpXSpec="center" w:tblpY="4606"/>
        <w:tblW w:w="10485" w:type="dxa"/>
        <w:tblLook w:val="04A0" w:firstRow="1" w:lastRow="0" w:firstColumn="1" w:lastColumn="0" w:noHBand="0" w:noVBand="1"/>
      </w:tblPr>
      <w:tblGrid>
        <w:gridCol w:w="8691"/>
        <w:gridCol w:w="1794"/>
      </w:tblGrid>
      <w:tr w:rsidR="00335E5F" w:rsidTr="00335E5F" w14:paraId="6230125C" w14:textId="77777777">
        <w:trPr>
          <w:trHeight w:val="335"/>
          <w:cantSplit/>
        </w:trPr>
        <w:tc>
          <w:tcPr>
            <w:tcW w:w="8691" w:type="dxa"/>
          </w:tcPr>
          <w:p w:rsidRPr="00EB7BEE" w:rsidR="00335E5F" w:rsidP="00335E5F" w:rsidRDefault="00335E5F" w14:paraId="5874CC1D" w14:textId="77777777">
            <w:pPr>
              <w:keepNext/>
              <w:pStyle w:val="AltBilgi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bookmarkStart w:name="_Hlk181181166" w:id="2"/>
            <w:bookmarkStart w:name="_Hlk181181167" w:id="3"/>
            <w:r w:rsidRPr="00EB7B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Kazanımlar</w:t>
            </w:r>
          </w:p>
        </w:tc>
        <w:tc>
          <w:tcPr>
            <w:tcW w:w="1794" w:type="dxa"/>
          </w:tcPr>
          <w:p w:rsidRPr="00EB7BEE" w:rsidR="00335E5F" w:rsidP="00335E5F" w:rsidRDefault="00335E5F" w14:paraId="13C75C64" w14:textId="77777777">
            <w:pPr>
              <w:keepNext/>
              <w:pStyle w:val="AltBilgi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 w:rsidRPr="00EB7BEE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>Karşıladığı Soru</w:t>
            </w:r>
          </w:p>
        </w:tc>
      </w:tr>
      <w:tr w:rsidR="00335E5F" w:rsidTr="00335E5F" w14:paraId="4A113D13" w14:textId="77777777">
        <w:trPr>
          <w:trHeight w:val="360"/>
          <w:cantSplit/>
        </w:trPr>
        <w:tc>
          <w:tcPr>
            <w:tcW w:w="8691" w:type="dxa"/>
          </w:tcPr>
          <w:p w:rsidRPr="00EB7BEE" w:rsidR="00335E5F" w:rsidP="00335E5F" w:rsidRDefault="00335E5F" w14:paraId="693D4FCD" w14:textId="77777777">
            <w:pPr>
              <w:keepNext/>
              <w:pStyle w:val="AltBilgi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794" w:type="dxa"/>
            <w:vAlign w:val="center"/>
          </w:tcPr>
          <w:p w:rsidRPr="00EB7BEE" w:rsidR="00335E5F" w:rsidP="00335E5F" w:rsidRDefault="00335E5F" w14:paraId="702B5964" w14:textId="77777777">
            <w:pPr>
              <w:keepNext/>
              <w:pStyle w:val="AltBilgi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="00335E5F" w:rsidTr="00335E5F" w14:paraId="3B795FAF" w14:textId="77777777">
        <w:trPr>
          <w:trHeight w:val="335"/>
          <w:cantSplit/>
        </w:trPr>
        <w:tc>
          <w:tcPr>
            <w:tcW w:w="8691" w:type="dxa"/>
          </w:tcPr>
          <w:p w:rsidRPr="00EB7BEE" w:rsidR="00335E5F" w:rsidP="00335E5F" w:rsidRDefault="00335E5F" w14:paraId="1260E389" w14:textId="77777777">
            <w:pPr>
              <w:keepNext/>
              <w:pStyle w:val="AltBilgi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794" w:type="dxa"/>
            <w:vAlign w:val="center"/>
          </w:tcPr>
          <w:p w:rsidRPr="00EB7BEE" w:rsidR="00335E5F" w:rsidP="00335E5F" w:rsidRDefault="00335E5F" w14:paraId="2A05CC3F" w14:textId="77777777">
            <w:pPr>
              <w:keepNext/>
              <w:pStyle w:val="AltBilgi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="00335E5F" w:rsidTr="00335E5F" w14:paraId="05161A2D" w14:textId="77777777">
        <w:trPr>
          <w:trHeight w:val="360"/>
          <w:cantSplit/>
        </w:trPr>
        <w:tc>
          <w:tcPr>
            <w:tcW w:w="8691" w:type="dxa"/>
          </w:tcPr>
          <w:p w:rsidRPr="00EB7BEE" w:rsidR="00335E5F" w:rsidP="00335E5F" w:rsidRDefault="00335E5F" w14:paraId="3A588B66" w14:textId="77777777">
            <w:pPr>
              <w:keepNext/>
              <w:pStyle w:val="AltBilgi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1794" w:type="dxa"/>
            <w:vAlign w:val="center"/>
          </w:tcPr>
          <w:p w:rsidRPr="00EB7BEE" w:rsidR="00335E5F" w:rsidP="00335E5F" w:rsidRDefault="00335E5F" w14:paraId="71E8A530" w14:textId="77777777">
            <w:pPr>
              <w:keepNext/>
              <w:pStyle w:val="AltBilgi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:rsidR="00335E5F" w:rsidTr="00335E5F" w14:paraId="5FB575AC" w14:textId="77777777">
        <w:trPr>
          <w:trHeight w:val="360"/>
          <w:cantSplit/>
        </w:trPr>
        <w:tc>
          <w:tcPr>
            <w:tcW w:w="8691" w:type="dxa"/>
          </w:tcPr>
          <w:p w:rsidRPr="00EB7BEE" w:rsidR="00335E5F" w:rsidP="00335E5F" w:rsidRDefault="00335E5F" w14:paraId="3BF6EE04" w14:textId="77777777">
            <w:pPr>
              <w:pStyle w:val="AltBilgi"/>
              <w:jc w:val="both"/>
              <w:rPr>
                <w:sz w:val="18"/>
                <w:szCs w:val="18"/>
              </w:rPr>
            </w:pPr>
          </w:p>
        </w:tc>
        <w:tc>
          <w:tcPr>
            <w:tcW w:w="1794" w:type="dxa"/>
            <w:vAlign w:val="center"/>
          </w:tcPr>
          <w:p w:rsidRPr="00EB7BEE" w:rsidR="00335E5F" w:rsidP="00335E5F" w:rsidRDefault="00335E5F" w14:paraId="0B15D5BD" w14:textId="77777777">
            <w:pPr>
              <w:pStyle w:val="AltBilgi"/>
              <w:jc w:val="center"/>
              <w:rPr>
                <w:sz w:val="18"/>
                <w:szCs w:val="18"/>
              </w:rPr>
            </w:pPr>
          </w:p>
        </w:tc>
        <w:bookmarkEnd w:id="2"/>
        <w:bookmarkEnd w:id="3"/>
      </w:tr>
    </w:tbl>
    <w:p w:rsidR="002413D9" w:rsidP="00D4759E" w:rsidRDefault="00335E5F" w14:paraId="72277964" w14:textId="5C75F5D9">
      <w:pPr>
        <w:jc w:val="center"/>
        <w:rPr>
          <w:rFonts w:ascii="Times New Roman" w:hAnsi="Times New Roman" w:eastAsia="Times New Roman" w:cs="Times New Roman"/>
          <w:b/>
          <w:sz w:val="19"/>
          <w:szCs w:val="19"/>
          <w:lang w:eastAsia="en-US"/>
        </w:rPr>
      </w:pPr>
      <w:r>
        <w:rPr>
          <w:rFonts w:ascii="Times New Roman" w:hAnsi="Times New Roman" w:eastAsia="Times New Roman" w:cs="Times New Roman"/>
          <w:b/>
          <w:noProof/>
          <w:sz w:val="19"/>
          <w:szCs w:val="19"/>
          <w:lang w:eastAsia="tr-TR"/>
        </w:rPr>
        <w:drawing>
          <wp:anchor distT="0" distB="0" distL="114300" distR="114300" simplePos="0" relativeHeight="251659264" behindDoc="0" locked="0" layoutInCell="1" allowOverlap="1" wp14:editId="7E77BF0E" wp14:anchorId="3DA94F52">
            <wp:simplePos x="0" y="0"/>
            <wp:positionH relativeFrom="column">
              <wp:posOffset>-64135</wp:posOffset>
            </wp:positionH>
            <wp:positionV relativeFrom="paragraph">
              <wp:posOffset>894080</wp:posOffset>
            </wp:positionV>
            <wp:extent cx="6724650" cy="1628775"/>
            <wp:effectExtent l="0" t="0" r="0" b="0"/>
            <wp:wrapNone/>
            <wp:docPr id="1277219589" name="Resim 1" descr="metin, ekran görüntüsü, yazı tipi, sayı, numar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219589" name="Resim 1" descr="metin, ekran görüntüsü, yazı tipi, sayı, numara içeren bir resim&#10;&#10;Açıklama otomatik olarak oluşturuldu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413D9" w:rsidSect="002413D9">
      <w:headerReference w:type="default" r:id="R4aababf72ad04c4f"/>
      <w:headerReference w:type="first" r:id="R4aababf72ad04c4f"/>
      <w:headerReference w:type="even" r:id="R4aababf72ad04c4f"/>
      <w:footerReference w:type="default" r:id="Rccb42c62b44d4362"/>
      <w:footerReference w:type="first" r:id="Rccb42c62b44d4362"/>
      <w:footerReference w:type="even" r:id="Rccb42c62b44d4362"/>
      <w:type w:val="continuous"/>
      <w:pgSz w:w="11906" w:h="16838"/>
      <w:pgMar w:top="2155" w:right="850" w:bottom="1588" w:left="850" w:header="720" w:footer="283" w:gutter="0"/>
      <w:cols w:space="709" w:sep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DB7A48" w14:textId="77777777" w:rsidR="0076662B" w:rsidRDefault="0076662B">
      <w:r>
        <w:separator/>
      </w:r>
    </w:p>
  </w:endnote>
  <w:endnote w:type="continuationSeparator" w:id="0">
    <w:p w14:paraId="039F9D7D" w14:textId="77777777" w:rsidR="0076662B" w:rsidRDefault="00766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KYS-FR.123,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68374417399437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kvys.giresun.edu.tr/dg/616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17bbc13143b432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A6930" w14:textId="77777777" w:rsidR="0076662B" w:rsidRDefault="0076662B">
      <w:r>
        <w:separator/>
      </w:r>
    </w:p>
  </w:footnote>
  <w:footnote w:type="continuationSeparator" w:id="0">
    <w:p w14:paraId="7B97195D" w14:textId="77777777" w:rsidR="0076662B" w:rsidRDefault="0076662B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8853915b8f047f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Cevap Kağıdı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KYS-FR.123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65342"/>
    <w:multiLevelType w:val="hybridMultilevel"/>
    <w:tmpl w:val="8294F43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928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7510DA"/>
    <w:multiLevelType w:val="hybridMultilevel"/>
    <w:tmpl w:val="8A487074"/>
    <w:lvl w:ilvl="0" w:tplc="B9D26310">
      <w:start w:val="1"/>
      <w:numFmt w:val="upperLetter"/>
      <w:lvlText w:val="%1)"/>
      <w:lvlJc w:val="left"/>
      <w:pPr>
        <w:tabs>
          <w:tab w:val="num" w:pos="340"/>
        </w:tabs>
        <w:ind w:left="709" w:hanging="352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347C11"/>
    <w:multiLevelType w:val="hybridMultilevel"/>
    <w:tmpl w:val="D250045A"/>
    <w:lvl w:ilvl="0" w:tplc="E3ACF4A8">
      <w:start w:val="1"/>
      <w:numFmt w:val="upperLetter"/>
      <w:lvlText w:val="%1)"/>
      <w:lvlJc w:val="left"/>
      <w:pPr>
        <w:tabs>
          <w:tab w:val="num" w:pos="357"/>
        </w:tabs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24FC4"/>
    <w:multiLevelType w:val="hybridMultilevel"/>
    <w:tmpl w:val="A330E76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E37B7"/>
    <w:multiLevelType w:val="hybridMultilevel"/>
    <w:tmpl w:val="BD84E306"/>
    <w:lvl w:ilvl="0" w:tplc="F56A995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 w:ascii="Times New Roman" w:hAnsi="Times New Roman" w:cs="Times New Roman" w:eastAsia="Times New Roman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216F0"/>
    <w:multiLevelType w:val="hybridMultilevel"/>
    <w:tmpl w:val="37BA586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BF4A46"/>
    <w:multiLevelType w:val="hybridMultilevel"/>
    <w:tmpl w:val="2682BFDC"/>
    <w:lvl w:ilvl="0" w:tplc="B8B6B88A">
      <w:start w:val="1"/>
      <w:numFmt w:val="upperLetter"/>
      <w:lvlText w:val="%1)"/>
      <w:lvlJc w:val="left"/>
      <w:pPr>
        <w:ind w:left="717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37" w:hanging="360"/>
      </w:pPr>
    </w:lvl>
    <w:lvl w:ilvl="2" w:tplc="041F001B" w:tentative="1">
      <w:start w:val="1"/>
      <w:numFmt w:val="lowerRoman"/>
      <w:lvlText w:val="%3."/>
      <w:lvlJc w:val="right"/>
      <w:pPr>
        <w:ind w:left="2157" w:hanging="180"/>
      </w:pPr>
    </w:lvl>
    <w:lvl w:ilvl="3" w:tplc="041F000F" w:tentative="1">
      <w:start w:val="1"/>
      <w:numFmt w:val="decimal"/>
      <w:lvlText w:val="%4."/>
      <w:lvlJc w:val="left"/>
      <w:pPr>
        <w:ind w:left="2877" w:hanging="360"/>
      </w:pPr>
    </w:lvl>
    <w:lvl w:ilvl="4" w:tplc="041F0019" w:tentative="1">
      <w:start w:val="1"/>
      <w:numFmt w:val="lowerLetter"/>
      <w:lvlText w:val="%5."/>
      <w:lvlJc w:val="left"/>
      <w:pPr>
        <w:ind w:left="3597" w:hanging="360"/>
      </w:pPr>
    </w:lvl>
    <w:lvl w:ilvl="5" w:tplc="041F001B" w:tentative="1">
      <w:start w:val="1"/>
      <w:numFmt w:val="lowerRoman"/>
      <w:lvlText w:val="%6."/>
      <w:lvlJc w:val="right"/>
      <w:pPr>
        <w:ind w:left="4317" w:hanging="180"/>
      </w:pPr>
    </w:lvl>
    <w:lvl w:ilvl="6" w:tplc="041F000F" w:tentative="1">
      <w:start w:val="1"/>
      <w:numFmt w:val="decimal"/>
      <w:lvlText w:val="%7."/>
      <w:lvlJc w:val="left"/>
      <w:pPr>
        <w:ind w:left="5037" w:hanging="360"/>
      </w:pPr>
    </w:lvl>
    <w:lvl w:ilvl="7" w:tplc="041F0019" w:tentative="1">
      <w:start w:val="1"/>
      <w:numFmt w:val="lowerLetter"/>
      <w:lvlText w:val="%8."/>
      <w:lvlJc w:val="left"/>
      <w:pPr>
        <w:ind w:left="5757" w:hanging="360"/>
      </w:pPr>
    </w:lvl>
    <w:lvl w:ilvl="8" w:tplc="041F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674253F"/>
    <w:multiLevelType w:val="hybridMultilevel"/>
    <w:tmpl w:val="701A0642"/>
    <w:lvl w:ilvl="0" w:tplc="9A005C6C">
      <w:start w:val="1"/>
      <w:numFmt w:val="upperLetter"/>
      <w:lvlText w:val="%1)"/>
      <w:lvlJc w:val="left"/>
      <w:pPr>
        <w:tabs>
          <w:tab w:val="num" w:pos="340"/>
        </w:tabs>
        <w:ind w:left="709" w:hanging="352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B507D63"/>
    <w:multiLevelType w:val="hybridMultilevel"/>
    <w:tmpl w:val="952E748A"/>
    <w:lvl w:ilvl="0" w:tplc="8A1CD31C">
      <w:start w:val="1"/>
      <w:numFmt w:val="upperLetter"/>
      <w:lvlText w:val="%1)"/>
      <w:lvlJc w:val="left"/>
      <w:pPr>
        <w:tabs>
          <w:tab w:val="num" w:pos="340"/>
        </w:tabs>
        <w:ind w:left="709" w:hanging="352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1CA79A4"/>
    <w:multiLevelType w:val="hybridMultilevel"/>
    <w:tmpl w:val="6BE49164"/>
    <w:lvl w:ilvl="0" w:tplc="1096B4D8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31F29"/>
    <w:multiLevelType w:val="hybridMultilevel"/>
    <w:tmpl w:val="5674FA0E"/>
    <w:lvl w:ilvl="0" w:tplc="E0106E12">
      <w:start w:val="1"/>
      <w:numFmt w:val="upperLetter"/>
      <w:lvlText w:val="%1)"/>
      <w:lvlJc w:val="left"/>
      <w:pPr>
        <w:tabs>
          <w:tab w:val="num" w:pos="340"/>
        </w:tabs>
        <w:ind w:left="709" w:hanging="369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D7A5026"/>
    <w:multiLevelType w:val="hybridMultilevel"/>
    <w:tmpl w:val="3348BB22"/>
    <w:lvl w:ilvl="0" w:tplc="ABF8B6EC">
      <w:start w:val="1"/>
      <w:numFmt w:val="upperLetter"/>
      <w:lvlText w:val="%1)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9C78F4"/>
    <w:multiLevelType w:val="hybridMultilevel"/>
    <w:tmpl w:val="29EEE80E"/>
    <w:lvl w:ilvl="0" w:tplc="FFFFFFFF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 w:ascii="Times New Roman" w:hAnsi="Times New Roman" w:cs="Times New Roman" w:eastAsia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345EF1"/>
    <w:multiLevelType w:val="hybridMultilevel"/>
    <w:tmpl w:val="2AFC704C"/>
    <w:lvl w:ilvl="0" w:tplc="D3CE0FAC">
      <w:start w:val="1"/>
      <w:numFmt w:val="upperLetter"/>
      <w:lvlText w:val="%1)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536768"/>
    <w:multiLevelType w:val="hybridMultilevel"/>
    <w:tmpl w:val="ADE6F89E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7FC0471E"/>
    <w:multiLevelType w:val="hybridMultilevel"/>
    <w:tmpl w:val="6F56C5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255604">
    <w:abstractNumId w:val="15"/>
  </w:num>
  <w:num w:numId="2" w16cid:durableId="361592032">
    <w:abstractNumId w:val="3"/>
  </w:num>
  <w:num w:numId="3" w16cid:durableId="456609315">
    <w:abstractNumId w:val="13"/>
  </w:num>
  <w:num w:numId="4" w16cid:durableId="515778660">
    <w:abstractNumId w:val="0"/>
  </w:num>
  <w:num w:numId="5" w16cid:durableId="4208355">
    <w:abstractNumId w:val="9"/>
  </w:num>
  <w:num w:numId="6" w16cid:durableId="434374849">
    <w:abstractNumId w:val="5"/>
  </w:num>
  <w:num w:numId="7" w16cid:durableId="171187218">
    <w:abstractNumId w:val="10"/>
  </w:num>
  <w:num w:numId="8" w16cid:durableId="395012780">
    <w:abstractNumId w:val="4"/>
  </w:num>
  <w:num w:numId="9" w16cid:durableId="1886722773">
    <w:abstractNumId w:val="2"/>
  </w:num>
  <w:num w:numId="10" w16cid:durableId="1572933796">
    <w:abstractNumId w:val="7"/>
  </w:num>
  <w:num w:numId="11" w16cid:durableId="2080903233">
    <w:abstractNumId w:val="1"/>
  </w:num>
  <w:num w:numId="12" w16cid:durableId="648705191">
    <w:abstractNumId w:val="8"/>
  </w:num>
  <w:num w:numId="13" w16cid:durableId="1297299117">
    <w:abstractNumId w:val="12"/>
  </w:num>
  <w:num w:numId="14" w16cid:durableId="563371376">
    <w:abstractNumId w:val="14"/>
  </w:num>
  <w:num w:numId="15" w16cid:durableId="2078550500">
    <w:abstractNumId w:val="6"/>
  </w:num>
  <w:num w:numId="16" w16cid:durableId="2380983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A3"/>
    <w:rsid w:val="00000B02"/>
    <w:rsid w:val="00006DC0"/>
    <w:rsid w:val="0001727F"/>
    <w:rsid w:val="0002687E"/>
    <w:rsid w:val="00031E45"/>
    <w:rsid w:val="00033034"/>
    <w:rsid w:val="00034EC8"/>
    <w:rsid w:val="000350EA"/>
    <w:rsid w:val="00042412"/>
    <w:rsid w:val="000434D6"/>
    <w:rsid w:val="00051E61"/>
    <w:rsid w:val="00061B9E"/>
    <w:rsid w:val="00073659"/>
    <w:rsid w:val="00083C7C"/>
    <w:rsid w:val="0008595B"/>
    <w:rsid w:val="00085E6B"/>
    <w:rsid w:val="00087BF5"/>
    <w:rsid w:val="00097A88"/>
    <w:rsid w:val="000A4628"/>
    <w:rsid w:val="000A6244"/>
    <w:rsid w:val="000A687B"/>
    <w:rsid w:val="000B1923"/>
    <w:rsid w:val="000B3785"/>
    <w:rsid w:val="000B7DF5"/>
    <w:rsid w:val="000C15CE"/>
    <w:rsid w:val="000C3935"/>
    <w:rsid w:val="000D293C"/>
    <w:rsid w:val="000E682F"/>
    <w:rsid w:val="00100E96"/>
    <w:rsid w:val="00101E66"/>
    <w:rsid w:val="00110860"/>
    <w:rsid w:val="00110BF0"/>
    <w:rsid w:val="00123532"/>
    <w:rsid w:val="00123BB1"/>
    <w:rsid w:val="0013247D"/>
    <w:rsid w:val="001333E4"/>
    <w:rsid w:val="0013774D"/>
    <w:rsid w:val="00137D6A"/>
    <w:rsid w:val="00142E84"/>
    <w:rsid w:val="001430CF"/>
    <w:rsid w:val="00146D2E"/>
    <w:rsid w:val="00147697"/>
    <w:rsid w:val="001577BC"/>
    <w:rsid w:val="0016522C"/>
    <w:rsid w:val="00167257"/>
    <w:rsid w:val="00170531"/>
    <w:rsid w:val="00174033"/>
    <w:rsid w:val="0017582E"/>
    <w:rsid w:val="00187E05"/>
    <w:rsid w:val="00196BD4"/>
    <w:rsid w:val="001971A8"/>
    <w:rsid w:val="001A17BB"/>
    <w:rsid w:val="001A21BB"/>
    <w:rsid w:val="001A3049"/>
    <w:rsid w:val="001A4B3D"/>
    <w:rsid w:val="001B5D87"/>
    <w:rsid w:val="001C5E01"/>
    <w:rsid w:val="001D0982"/>
    <w:rsid w:val="001D1B8C"/>
    <w:rsid w:val="001E08FA"/>
    <w:rsid w:val="001F001B"/>
    <w:rsid w:val="001F2068"/>
    <w:rsid w:val="001F39C8"/>
    <w:rsid w:val="001F4F53"/>
    <w:rsid w:val="00201975"/>
    <w:rsid w:val="00204243"/>
    <w:rsid w:val="00210A52"/>
    <w:rsid w:val="00215BB7"/>
    <w:rsid w:val="002174E9"/>
    <w:rsid w:val="00220E73"/>
    <w:rsid w:val="00232684"/>
    <w:rsid w:val="00240182"/>
    <w:rsid w:val="002413D9"/>
    <w:rsid w:val="00247D4A"/>
    <w:rsid w:val="00247F77"/>
    <w:rsid w:val="00251A6A"/>
    <w:rsid w:val="002544F8"/>
    <w:rsid w:val="00255B72"/>
    <w:rsid w:val="00260166"/>
    <w:rsid w:val="00260295"/>
    <w:rsid w:val="00262026"/>
    <w:rsid w:val="00262208"/>
    <w:rsid w:val="0026631A"/>
    <w:rsid w:val="00271840"/>
    <w:rsid w:val="00274C4D"/>
    <w:rsid w:val="00276A67"/>
    <w:rsid w:val="00280B8E"/>
    <w:rsid w:val="00282DA8"/>
    <w:rsid w:val="002866FF"/>
    <w:rsid w:val="00287CF9"/>
    <w:rsid w:val="002A2886"/>
    <w:rsid w:val="002A5E0C"/>
    <w:rsid w:val="002B0E72"/>
    <w:rsid w:val="002B4C1F"/>
    <w:rsid w:val="002B6A11"/>
    <w:rsid w:val="002C371E"/>
    <w:rsid w:val="002C61AA"/>
    <w:rsid w:val="002D061E"/>
    <w:rsid w:val="002D38CB"/>
    <w:rsid w:val="002E1F63"/>
    <w:rsid w:val="002E63BD"/>
    <w:rsid w:val="002F367B"/>
    <w:rsid w:val="002F390B"/>
    <w:rsid w:val="00302990"/>
    <w:rsid w:val="00307F93"/>
    <w:rsid w:val="00314B39"/>
    <w:rsid w:val="00316E4A"/>
    <w:rsid w:val="003176F1"/>
    <w:rsid w:val="00324833"/>
    <w:rsid w:val="003254EF"/>
    <w:rsid w:val="003316C1"/>
    <w:rsid w:val="00332EF3"/>
    <w:rsid w:val="00335E5F"/>
    <w:rsid w:val="00345763"/>
    <w:rsid w:val="0034615E"/>
    <w:rsid w:val="00346D5B"/>
    <w:rsid w:val="00350D27"/>
    <w:rsid w:val="00351B1A"/>
    <w:rsid w:val="00357E3F"/>
    <w:rsid w:val="00360955"/>
    <w:rsid w:val="00362B65"/>
    <w:rsid w:val="00363F83"/>
    <w:rsid w:val="003648EE"/>
    <w:rsid w:val="00366615"/>
    <w:rsid w:val="00373697"/>
    <w:rsid w:val="00373EF5"/>
    <w:rsid w:val="00376614"/>
    <w:rsid w:val="003772DC"/>
    <w:rsid w:val="00384C1F"/>
    <w:rsid w:val="0039042E"/>
    <w:rsid w:val="00391AA9"/>
    <w:rsid w:val="00397560"/>
    <w:rsid w:val="003A1D4E"/>
    <w:rsid w:val="003A3ECE"/>
    <w:rsid w:val="003A788A"/>
    <w:rsid w:val="003B1E6B"/>
    <w:rsid w:val="003B6064"/>
    <w:rsid w:val="003B6CBD"/>
    <w:rsid w:val="003C2F8B"/>
    <w:rsid w:val="003C52D6"/>
    <w:rsid w:val="003C6149"/>
    <w:rsid w:val="003D5B0F"/>
    <w:rsid w:val="003E11E5"/>
    <w:rsid w:val="003E7F3D"/>
    <w:rsid w:val="003F1B31"/>
    <w:rsid w:val="00401A3D"/>
    <w:rsid w:val="00406031"/>
    <w:rsid w:val="00406183"/>
    <w:rsid w:val="004128C6"/>
    <w:rsid w:val="004152E5"/>
    <w:rsid w:val="0041748B"/>
    <w:rsid w:val="0042036E"/>
    <w:rsid w:val="0042566E"/>
    <w:rsid w:val="004328A7"/>
    <w:rsid w:val="00436CE2"/>
    <w:rsid w:val="004427B0"/>
    <w:rsid w:val="00443A58"/>
    <w:rsid w:val="0045615B"/>
    <w:rsid w:val="00456743"/>
    <w:rsid w:val="00467E6C"/>
    <w:rsid w:val="0047530F"/>
    <w:rsid w:val="00476201"/>
    <w:rsid w:val="00476E24"/>
    <w:rsid w:val="00490107"/>
    <w:rsid w:val="004926A5"/>
    <w:rsid w:val="004A0464"/>
    <w:rsid w:val="004A283A"/>
    <w:rsid w:val="004B0DA3"/>
    <w:rsid w:val="004C14D3"/>
    <w:rsid w:val="004C315E"/>
    <w:rsid w:val="004C596E"/>
    <w:rsid w:val="004D25AC"/>
    <w:rsid w:val="004D3585"/>
    <w:rsid w:val="004D7CEC"/>
    <w:rsid w:val="004E4A82"/>
    <w:rsid w:val="004E7423"/>
    <w:rsid w:val="004F082C"/>
    <w:rsid w:val="004F132E"/>
    <w:rsid w:val="004F184F"/>
    <w:rsid w:val="004F7599"/>
    <w:rsid w:val="0050210C"/>
    <w:rsid w:val="00503CF9"/>
    <w:rsid w:val="0050769E"/>
    <w:rsid w:val="00516B16"/>
    <w:rsid w:val="00520672"/>
    <w:rsid w:val="005308C2"/>
    <w:rsid w:val="0053142B"/>
    <w:rsid w:val="005362DD"/>
    <w:rsid w:val="00540E57"/>
    <w:rsid w:val="00542529"/>
    <w:rsid w:val="0054634C"/>
    <w:rsid w:val="0054663D"/>
    <w:rsid w:val="00552F1A"/>
    <w:rsid w:val="00556C9B"/>
    <w:rsid w:val="00557DA7"/>
    <w:rsid w:val="0056090F"/>
    <w:rsid w:val="00560DBB"/>
    <w:rsid w:val="00571BE6"/>
    <w:rsid w:val="0057673B"/>
    <w:rsid w:val="005917EF"/>
    <w:rsid w:val="005946D7"/>
    <w:rsid w:val="005A0DB8"/>
    <w:rsid w:val="005A1865"/>
    <w:rsid w:val="005A71AD"/>
    <w:rsid w:val="005B3692"/>
    <w:rsid w:val="005B49A1"/>
    <w:rsid w:val="005B766E"/>
    <w:rsid w:val="005C0912"/>
    <w:rsid w:val="005C72F9"/>
    <w:rsid w:val="005D7400"/>
    <w:rsid w:val="005E5980"/>
    <w:rsid w:val="005F2E37"/>
    <w:rsid w:val="005F5F95"/>
    <w:rsid w:val="005F6CC2"/>
    <w:rsid w:val="006056C4"/>
    <w:rsid w:val="006102F5"/>
    <w:rsid w:val="006136FE"/>
    <w:rsid w:val="00614295"/>
    <w:rsid w:val="00623E0C"/>
    <w:rsid w:val="00625683"/>
    <w:rsid w:val="006267EB"/>
    <w:rsid w:val="00626B5C"/>
    <w:rsid w:val="00631D7E"/>
    <w:rsid w:val="006342C0"/>
    <w:rsid w:val="0063635B"/>
    <w:rsid w:val="00640BC9"/>
    <w:rsid w:val="006441DC"/>
    <w:rsid w:val="00644831"/>
    <w:rsid w:val="00647D70"/>
    <w:rsid w:val="00652374"/>
    <w:rsid w:val="00657106"/>
    <w:rsid w:val="00661ED2"/>
    <w:rsid w:val="006624C2"/>
    <w:rsid w:val="0068174B"/>
    <w:rsid w:val="00694214"/>
    <w:rsid w:val="00694718"/>
    <w:rsid w:val="00694DEF"/>
    <w:rsid w:val="006A2EB1"/>
    <w:rsid w:val="006A43B0"/>
    <w:rsid w:val="006A5AE7"/>
    <w:rsid w:val="006B1B61"/>
    <w:rsid w:val="006B3339"/>
    <w:rsid w:val="006B3529"/>
    <w:rsid w:val="006B4F4C"/>
    <w:rsid w:val="006C1E43"/>
    <w:rsid w:val="006C48DD"/>
    <w:rsid w:val="006D6630"/>
    <w:rsid w:val="006E0345"/>
    <w:rsid w:val="006E0A37"/>
    <w:rsid w:val="006E1BBA"/>
    <w:rsid w:val="007003DF"/>
    <w:rsid w:val="00701F6B"/>
    <w:rsid w:val="00703399"/>
    <w:rsid w:val="007106EA"/>
    <w:rsid w:val="00712202"/>
    <w:rsid w:val="00717270"/>
    <w:rsid w:val="0072098B"/>
    <w:rsid w:val="00722598"/>
    <w:rsid w:val="007302A3"/>
    <w:rsid w:val="007304F3"/>
    <w:rsid w:val="00731601"/>
    <w:rsid w:val="00737651"/>
    <w:rsid w:val="00740E58"/>
    <w:rsid w:val="00744E30"/>
    <w:rsid w:val="007514F2"/>
    <w:rsid w:val="007516F5"/>
    <w:rsid w:val="007534AB"/>
    <w:rsid w:val="007540CA"/>
    <w:rsid w:val="00754A8D"/>
    <w:rsid w:val="00756325"/>
    <w:rsid w:val="00756890"/>
    <w:rsid w:val="0076662B"/>
    <w:rsid w:val="00772E0D"/>
    <w:rsid w:val="00780385"/>
    <w:rsid w:val="0078180A"/>
    <w:rsid w:val="00782133"/>
    <w:rsid w:val="00784AB3"/>
    <w:rsid w:val="007927AE"/>
    <w:rsid w:val="00794B59"/>
    <w:rsid w:val="007A0084"/>
    <w:rsid w:val="007A48C5"/>
    <w:rsid w:val="007A5D4C"/>
    <w:rsid w:val="007B3247"/>
    <w:rsid w:val="007D6865"/>
    <w:rsid w:val="007E6040"/>
    <w:rsid w:val="007E68D9"/>
    <w:rsid w:val="007E7FCE"/>
    <w:rsid w:val="007F0302"/>
    <w:rsid w:val="008039D8"/>
    <w:rsid w:val="00810154"/>
    <w:rsid w:val="00812819"/>
    <w:rsid w:val="00813098"/>
    <w:rsid w:val="00813BBB"/>
    <w:rsid w:val="008148D9"/>
    <w:rsid w:val="00816FDB"/>
    <w:rsid w:val="00817327"/>
    <w:rsid w:val="008266C9"/>
    <w:rsid w:val="0082768B"/>
    <w:rsid w:val="00832770"/>
    <w:rsid w:val="00836EB5"/>
    <w:rsid w:val="00841B4F"/>
    <w:rsid w:val="00842EF2"/>
    <w:rsid w:val="00844496"/>
    <w:rsid w:val="00845ACE"/>
    <w:rsid w:val="00854A8B"/>
    <w:rsid w:val="00855552"/>
    <w:rsid w:val="00860955"/>
    <w:rsid w:val="00863A7C"/>
    <w:rsid w:val="0087185F"/>
    <w:rsid w:val="00871A71"/>
    <w:rsid w:val="00873C8D"/>
    <w:rsid w:val="00874571"/>
    <w:rsid w:val="0087507A"/>
    <w:rsid w:val="00887B3D"/>
    <w:rsid w:val="00892E40"/>
    <w:rsid w:val="00895267"/>
    <w:rsid w:val="00895ACA"/>
    <w:rsid w:val="008A427E"/>
    <w:rsid w:val="008B1551"/>
    <w:rsid w:val="008B473B"/>
    <w:rsid w:val="008C1374"/>
    <w:rsid w:val="008C1AF5"/>
    <w:rsid w:val="008C5122"/>
    <w:rsid w:val="008C65AB"/>
    <w:rsid w:val="008E3C26"/>
    <w:rsid w:val="008E5C0F"/>
    <w:rsid w:val="008F6C3C"/>
    <w:rsid w:val="0090184E"/>
    <w:rsid w:val="00904F51"/>
    <w:rsid w:val="0091032E"/>
    <w:rsid w:val="009108CC"/>
    <w:rsid w:val="0091554B"/>
    <w:rsid w:val="009230C0"/>
    <w:rsid w:val="0092482E"/>
    <w:rsid w:val="00930E2B"/>
    <w:rsid w:val="00936582"/>
    <w:rsid w:val="00940FE5"/>
    <w:rsid w:val="00943643"/>
    <w:rsid w:val="0094492C"/>
    <w:rsid w:val="00944F11"/>
    <w:rsid w:val="00947BB7"/>
    <w:rsid w:val="00956DEC"/>
    <w:rsid w:val="009600EA"/>
    <w:rsid w:val="00960FC5"/>
    <w:rsid w:val="009641A8"/>
    <w:rsid w:val="0096431E"/>
    <w:rsid w:val="00965908"/>
    <w:rsid w:val="009776A6"/>
    <w:rsid w:val="00982939"/>
    <w:rsid w:val="00996A46"/>
    <w:rsid w:val="0099767B"/>
    <w:rsid w:val="009A3EDB"/>
    <w:rsid w:val="009A54B4"/>
    <w:rsid w:val="009B214E"/>
    <w:rsid w:val="009B6695"/>
    <w:rsid w:val="009B7909"/>
    <w:rsid w:val="009D2361"/>
    <w:rsid w:val="009D6497"/>
    <w:rsid w:val="009E1638"/>
    <w:rsid w:val="009E1BDD"/>
    <w:rsid w:val="009E3F25"/>
    <w:rsid w:val="009E519F"/>
    <w:rsid w:val="009F16FC"/>
    <w:rsid w:val="009F4934"/>
    <w:rsid w:val="00A03B03"/>
    <w:rsid w:val="00A0559C"/>
    <w:rsid w:val="00A128DB"/>
    <w:rsid w:val="00A17342"/>
    <w:rsid w:val="00A24254"/>
    <w:rsid w:val="00A310D1"/>
    <w:rsid w:val="00A32511"/>
    <w:rsid w:val="00A3509A"/>
    <w:rsid w:val="00A379E0"/>
    <w:rsid w:val="00A422E6"/>
    <w:rsid w:val="00A55818"/>
    <w:rsid w:val="00A5699E"/>
    <w:rsid w:val="00A633B2"/>
    <w:rsid w:val="00A67B48"/>
    <w:rsid w:val="00A74005"/>
    <w:rsid w:val="00A76D5C"/>
    <w:rsid w:val="00A807C1"/>
    <w:rsid w:val="00A939D8"/>
    <w:rsid w:val="00AA7A98"/>
    <w:rsid w:val="00AB0BB4"/>
    <w:rsid w:val="00AB151B"/>
    <w:rsid w:val="00AB64E3"/>
    <w:rsid w:val="00AC090E"/>
    <w:rsid w:val="00AC532E"/>
    <w:rsid w:val="00AC6173"/>
    <w:rsid w:val="00AC6F69"/>
    <w:rsid w:val="00AD511C"/>
    <w:rsid w:val="00AD775A"/>
    <w:rsid w:val="00AE5A47"/>
    <w:rsid w:val="00AE6DF3"/>
    <w:rsid w:val="00AE74F0"/>
    <w:rsid w:val="00AF074B"/>
    <w:rsid w:val="00AF1A75"/>
    <w:rsid w:val="00AF566A"/>
    <w:rsid w:val="00AF7CA0"/>
    <w:rsid w:val="00B0652C"/>
    <w:rsid w:val="00B127C4"/>
    <w:rsid w:val="00B205EE"/>
    <w:rsid w:val="00B21B6C"/>
    <w:rsid w:val="00B22B18"/>
    <w:rsid w:val="00B30D51"/>
    <w:rsid w:val="00B316C6"/>
    <w:rsid w:val="00B327B3"/>
    <w:rsid w:val="00B329D5"/>
    <w:rsid w:val="00B3534C"/>
    <w:rsid w:val="00B369D5"/>
    <w:rsid w:val="00B415F6"/>
    <w:rsid w:val="00B45274"/>
    <w:rsid w:val="00B478EA"/>
    <w:rsid w:val="00B516A6"/>
    <w:rsid w:val="00B51EEA"/>
    <w:rsid w:val="00B53118"/>
    <w:rsid w:val="00B53156"/>
    <w:rsid w:val="00B53559"/>
    <w:rsid w:val="00B547D6"/>
    <w:rsid w:val="00B5546F"/>
    <w:rsid w:val="00B56FAF"/>
    <w:rsid w:val="00B602D8"/>
    <w:rsid w:val="00B64BA4"/>
    <w:rsid w:val="00B716BD"/>
    <w:rsid w:val="00B73150"/>
    <w:rsid w:val="00B76BBE"/>
    <w:rsid w:val="00B831CD"/>
    <w:rsid w:val="00B844EA"/>
    <w:rsid w:val="00B95346"/>
    <w:rsid w:val="00B955F0"/>
    <w:rsid w:val="00B95B26"/>
    <w:rsid w:val="00BA09A3"/>
    <w:rsid w:val="00BA34BC"/>
    <w:rsid w:val="00BA61A9"/>
    <w:rsid w:val="00BA7EA4"/>
    <w:rsid w:val="00BB2106"/>
    <w:rsid w:val="00BB2BB9"/>
    <w:rsid w:val="00BB375E"/>
    <w:rsid w:val="00BB55CB"/>
    <w:rsid w:val="00BC5407"/>
    <w:rsid w:val="00BD6CF2"/>
    <w:rsid w:val="00BD6E46"/>
    <w:rsid w:val="00BE0B85"/>
    <w:rsid w:val="00BE17EF"/>
    <w:rsid w:val="00BE52DB"/>
    <w:rsid w:val="00BF3018"/>
    <w:rsid w:val="00BF4BC7"/>
    <w:rsid w:val="00BF5906"/>
    <w:rsid w:val="00C01A7F"/>
    <w:rsid w:val="00C10D81"/>
    <w:rsid w:val="00C12157"/>
    <w:rsid w:val="00C15973"/>
    <w:rsid w:val="00C16424"/>
    <w:rsid w:val="00C23ECE"/>
    <w:rsid w:val="00C256F1"/>
    <w:rsid w:val="00C277B7"/>
    <w:rsid w:val="00C34A64"/>
    <w:rsid w:val="00C36C03"/>
    <w:rsid w:val="00C37F2F"/>
    <w:rsid w:val="00C42B07"/>
    <w:rsid w:val="00C50E9A"/>
    <w:rsid w:val="00C56008"/>
    <w:rsid w:val="00C57DA5"/>
    <w:rsid w:val="00C6034A"/>
    <w:rsid w:val="00C6249C"/>
    <w:rsid w:val="00C71FBE"/>
    <w:rsid w:val="00C7364F"/>
    <w:rsid w:val="00C76795"/>
    <w:rsid w:val="00C76B42"/>
    <w:rsid w:val="00C83804"/>
    <w:rsid w:val="00C85CE0"/>
    <w:rsid w:val="00C9003D"/>
    <w:rsid w:val="00C95166"/>
    <w:rsid w:val="00C95F0B"/>
    <w:rsid w:val="00CA5ACF"/>
    <w:rsid w:val="00CA75BF"/>
    <w:rsid w:val="00CB63BD"/>
    <w:rsid w:val="00CC1EC5"/>
    <w:rsid w:val="00CC1F6A"/>
    <w:rsid w:val="00CC4168"/>
    <w:rsid w:val="00CD0444"/>
    <w:rsid w:val="00CD4939"/>
    <w:rsid w:val="00CF0A26"/>
    <w:rsid w:val="00CF7FAB"/>
    <w:rsid w:val="00D007F1"/>
    <w:rsid w:val="00D060B0"/>
    <w:rsid w:val="00D11609"/>
    <w:rsid w:val="00D14FFD"/>
    <w:rsid w:val="00D15490"/>
    <w:rsid w:val="00D16F2B"/>
    <w:rsid w:val="00D46A2F"/>
    <w:rsid w:val="00D4759E"/>
    <w:rsid w:val="00D5135D"/>
    <w:rsid w:val="00D6395C"/>
    <w:rsid w:val="00D7204F"/>
    <w:rsid w:val="00D72C24"/>
    <w:rsid w:val="00D817E5"/>
    <w:rsid w:val="00D84730"/>
    <w:rsid w:val="00D87E09"/>
    <w:rsid w:val="00D90816"/>
    <w:rsid w:val="00D9161E"/>
    <w:rsid w:val="00D96110"/>
    <w:rsid w:val="00D97ACE"/>
    <w:rsid w:val="00DA235D"/>
    <w:rsid w:val="00DA40CA"/>
    <w:rsid w:val="00DA5148"/>
    <w:rsid w:val="00DA5E4B"/>
    <w:rsid w:val="00DB0431"/>
    <w:rsid w:val="00DB0793"/>
    <w:rsid w:val="00DB3DD8"/>
    <w:rsid w:val="00DB4970"/>
    <w:rsid w:val="00DC2B8F"/>
    <w:rsid w:val="00DC3045"/>
    <w:rsid w:val="00DC3618"/>
    <w:rsid w:val="00DC5ACB"/>
    <w:rsid w:val="00DC755F"/>
    <w:rsid w:val="00DD1C79"/>
    <w:rsid w:val="00DD21BD"/>
    <w:rsid w:val="00DD3832"/>
    <w:rsid w:val="00DD4375"/>
    <w:rsid w:val="00DD5B6A"/>
    <w:rsid w:val="00DD5CB2"/>
    <w:rsid w:val="00DD6006"/>
    <w:rsid w:val="00DE2E62"/>
    <w:rsid w:val="00DE7BF5"/>
    <w:rsid w:val="00DF0899"/>
    <w:rsid w:val="00DF47F2"/>
    <w:rsid w:val="00DF564F"/>
    <w:rsid w:val="00DF6468"/>
    <w:rsid w:val="00E00C2F"/>
    <w:rsid w:val="00E03FE9"/>
    <w:rsid w:val="00E05214"/>
    <w:rsid w:val="00E10B65"/>
    <w:rsid w:val="00E10B87"/>
    <w:rsid w:val="00E10CA8"/>
    <w:rsid w:val="00E13029"/>
    <w:rsid w:val="00E170F7"/>
    <w:rsid w:val="00E17ADF"/>
    <w:rsid w:val="00E216C6"/>
    <w:rsid w:val="00E23A36"/>
    <w:rsid w:val="00E266BA"/>
    <w:rsid w:val="00E2700A"/>
    <w:rsid w:val="00E3186E"/>
    <w:rsid w:val="00E446FC"/>
    <w:rsid w:val="00E44956"/>
    <w:rsid w:val="00E4729D"/>
    <w:rsid w:val="00E52845"/>
    <w:rsid w:val="00E52A99"/>
    <w:rsid w:val="00E54E2E"/>
    <w:rsid w:val="00E5571A"/>
    <w:rsid w:val="00E6239F"/>
    <w:rsid w:val="00E64510"/>
    <w:rsid w:val="00E712B0"/>
    <w:rsid w:val="00E713AB"/>
    <w:rsid w:val="00E849BA"/>
    <w:rsid w:val="00E863C1"/>
    <w:rsid w:val="00E928AE"/>
    <w:rsid w:val="00E9318D"/>
    <w:rsid w:val="00E94412"/>
    <w:rsid w:val="00E95EC6"/>
    <w:rsid w:val="00E96B62"/>
    <w:rsid w:val="00EC19CE"/>
    <w:rsid w:val="00ED0F73"/>
    <w:rsid w:val="00ED2A1E"/>
    <w:rsid w:val="00EE01AE"/>
    <w:rsid w:val="00EE1C0C"/>
    <w:rsid w:val="00EF4194"/>
    <w:rsid w:val="00F03C8B"/>
    <w:rsid w:val="00F04226"/>
    <w:rsid w:val="00F05FD7"/>
    <w:rsid w:val="00F0694D"/>
    <w:rsid w:val="00F16F79"/>
    <w:rsid w:val="00F24382"/>
    <w:rsid w:val="00F26DA8"/>
    <w:rsid w:val="00F30722"/>
    <w:rsid w:val="00F43755"/>
    <w:rsid w:val="00F81EF6"/>
    <w:rsid w:val="00F914F1"/>
    <w:rsid w:val="00F9417B"/>
    <w:rsid w:val="00FA1957"/>
    <w:rsid w:val="00FA1B6D"/>
    <w:rsid w:val="00FB4EB5"/>
    <w:rsid w:val="00FC170B"/>
    <w:rsid w:val="00FC7761"/>
    <w:rsid w:val="00FD3995"/>
    <w:rsid w:val="00FD6406"/>
    <w:rsid w:val="00FD67D6"/>
    <w:rsid w:val="00FD762C"/>
    <w:rsid w:val="00FE01A7"/>
    <w:rsid w:val="00FE1E72"/>
    <w:rsid w:val="00FE2453"/>
    <w:rsid w:val="00FE24A3"/>
    <w:rsid w:val="00FE40D5"/>
    <w:rsid w:val="00FE5BD4"/>
    <w:rsid w:val="00FF217A"/>
    <w:rsid w:val="00FF3D05"/>
    <w:rsid w:val="00FF614A"/>
    <w:rsid w:val="00FF6BD2"/>
    <w:rsid w:val="00FF7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CFA6A4"/>
  <w15:docId w15:val="{6B950F7F-AF2B-4ECE-929E-CD9A15804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2990"/>
    <w:rPr>
      <w:sz w:val="24"/>
      <w:szCs w:val="24"/>
      <w:lang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link w:val="stbilgiChar"/>
    <w:rsid w:val="00D16F2B"/>
    <w:pPr>
      <w:tabs>
        <w:tab w:val="center" w:pos="4536"/>
        <w:tab w:val="right" w:pos="9072"/>
      </w:tabs>
    </w:pPr>
  </w:style>
  <w:style w:type="paragraph" w:customStyle="1" w:styleId="Altbilgi1">
    <w:name w:val="Altbilgi1"/>
    <w:basedOn w:val="Normal"/>
    <w:rsid w:val="00D16F2B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944F11"/>
  </w:style>
  <w:style w:type="table" w:styleId="TabloKlavuzu">
    <w:name w:val="Table Grid"/>
    <w:basedOn w:val="NormalTablo"/>
    <w:uiPriority w:val="59"/>
    <w:rsid w:val="00A128DB"/>
    <w:rPr>
      <w:rFonts w:ascii="Times New Roman" w:eastAsia="Times New Roman" w:hAnsi="Times New Roman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nak1">
    <w:name w:val="Tırnak1"/>
    <w:basedOn w:val="Normal"/>
    <w:next w:val="Normal"/>
    <w:link w:val="TrnakChar"/>
    <w:uiPriority w:val="29"/>
    <w:qFormat/>
    <w:rsid w:val="00A128DB"/>
    <w:pPr>
      <w:spacing w:after="200" w:line="276" w:lineRule="auto"/>
    </w:pPr>
    <w:rPr>
      <w:rFonts w:ascii="Times New Roman" w:eastAsia="Times New Roman" w:hAnsi="Times New Roman" w:cs="Times New Roman"/>
      <w:i/>
      <w:iCs/>
      <w:color w:val="000000"/>
      <w:sz w:val="22"/>
      <w:szCs w:val="22"/>
      <w:lang w:eastAsia="tr-TR"/>
    </w:rPr>
  </w:style>
  <w:style w:type="character" w:customStyle="1" w:styleId="TrnakChar">
    <w:name w:val="Tırnak Char"/>
    <w:link w:val="Trnak1"/>
    <w:uiPriority w:val="29"/>
    <w:rsid w:val="00A128DB"/>
    <w:rPr>
      <w:rFonts w:ascii="Times New Roman" w:eastAsia="Times New Roman" w:hAnsi="Times New Roman" w:cs="Times New Roman"/>
      <w:i/>
      <w:iCs/>
      <w:color w:val="000000"/>
      <w:sz w:val="22"/>
      <w:szCs w:val="22"/>
    </w:rPr>
  </w:style>
  <w:style w:type="paragraph" w:styleId="BalonMetni">
    <w:name w:val="Balloon Text"/>
    <w:basedOn w:val="Normal"/>
    <w:link w:val="BalonMetniChar"/>
    <w:rsid w:val="00A128DB"/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link w:val="BalonMetni"/>
    <w:rsid w:val="00A128DB"/>
    <w:rPr>
      <w:rFonts w:ascii="Times New Roman" w:hAnsi="Times New Roman" w:cs="Times New Roman" w:eastAsia="Times New Roman"/>
      <w:sz w:val="16"/>
      <w:szCs w:val="16"/>
      <w:lang w:eastAsia="ko-KR"/>
    </w:rPr>
  </w:style>
  <w:style w:type="table" w:customStyle="1" w:styleId="TabloKlavuzu1">
    <w:name w:val="Tablo Kılavuzu1"/>
    <w:basedOn w:val="NormalTablo"/>
    <w:next w:val="TabloKlavuzu"/>
    <w:uiPriority w:val="59"/>
    <w:rsid w:val="006E1BBA"/>
    <w:rPr>
      <w:rFonts w:ascii="Times New Roman" w:eastAsia="Times New Roman" w:hAnsi="Times New Roman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kGlgeleme-Vurgu11">
    <w:name w:val="Açık Gölgeleme - Vurgu 11"/>
    <w:basedOn w:val="NormalTablo"/>
    <w:uiPriority w:val="60"/>
    <w:rsid w:val="0078213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ListeParagraf">
    <w:name w:val="List Paragraph"/>
    <w:basedOn w:val="Normal"/>
    <w:uiPriority w:val="34"/>
    <w:qFormat/>
    <w:rsid w:val="001A17B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30D51"/>
    <w:pPr>
      <w:spacing w:before="100" w:beforeAutospacing="1" w:after="100" w:afterAutospacing="1"/>
    </w:pPr>
    <w:rPr>
      <w:rFonts w:eastAsia="Times New Roman" w:ascii="Times New Roman" w:hAnsi="Times New Roman" w:cs="Times New Roman"/>
      <w:lang w:eastAsia="tr-TR"/>
    </w:rPr>
  </w:style>
  <w:style w:type="character" w:customStyle="1" w:styleId="stbilgiChar">
    <w:name w:val="Üstbilgi Char"/>
    <w:link w:val="stbilgi1"/>
    <w:rsid w:val="004926A5"/>
    <w:rPr>
      <w:sz w:val="24"/>
      <w:szCs w:val="24"/>
      <w:lang w:eastAsia="ko-KR"/>
    </w:rPr>
  </w:style>
  <w:style w:type="paragraph" w:styleId="stBilgi">
    <w:name w:val="header"/>
    <w:basedOn w:val="Normal"/>
    <w:link w:val="stBilgiChar0"/>
    <w:rsid w:val="0039042E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rsid w:val="0039042E"/>
    <w:rPr>
      <w:sz w:val="24"/>
      <w:szCs w:val="24"/>
      <w:lang w:eastAsia="ko-KR"/>
    </w:rPr>
  </w:style>
  <w:style w:type="paragraph" w:styleId="AltBilgi">
    <w:name w:val="footer"/>
    <w:basedOn w:val="Normal"/>
    <w:link w:val="AltBilgiChar"/>
    <w:uiPriority w:val="99"/>
    <w:rsid w:val="0039042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9042E"/>
    <w:rPr>
      <w:sz w:val="24"/>
      <w:szCs w:val="24"/>
      <w:lang w:eastAsia="ko-KR"/>
    </w:rPr>
  </w:style>
  <w:style w:type="table" w:customStyle="1" w:styleId="TableNormal1">
    <w:name w:val="Table Normal1"/>
    <w:uiPriority w:val="2"/>
    <w:semiHidden/>
    <w:unhideWhenUsed/>
    <w:qFormat/>
    <w:rsid w:val="00943643"/>
    <w:pPr>
      <w:widowControl w:val="0"/>
      <w:autoSpaceDE w:val="0"/>
      <w:autoSpaceDN w:val="0"/>
    </w:pPr>
    <w:rPr>
      <w:rFonts w:ascii="Times New Roman" w:hAnsi="Times New Roman" w:cs="Times New Roman" w:eastAsia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3643"/>
    <w:pPr>
      <w:widowControl w:val="0"/>
      <w:autoSpaceDE w:val="0"/>
      <w:autoSpaceDN w:val="0"/>
      <w:ind w:left="107"/>
    </w:pPr>
    <w:rPr>
      <w:rFonts w:eastAsia="Times New Roman" w:ascii="Times New Roman" w:hAnsi="Times New Roman" w:cs="Times New Roman"/>
      <w:sz w:val="22"/>
      <w:szCs w:val="22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2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microsoft.com/office/2007/relationships/hdphoto" Target="media/hdphoto1.wdp" Id="rId9" /><Relationship Type="http://schemas.openxmlformats.org/officeDocument/2006/relationships/header" Target="/word/header1.xml" Id="R4aababf72ad04c4f" /><Relationship Type="http://schemas.openxmlformats.org/officeDocument/2006/relationships/footer" Target="/word/footer1.xml" Id="Rccb42c62b44d436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3.png" Id="R117bbc13143b4328" /><Relationship Type="http://schemas.openxmlformats.org/officeDocument/2006/relationships/hyperlink" Target="https://kvys.giresun.edu.tr/dg/616" TargetMode="External" Id="R968374417399437b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48853915b8f047fb" 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c\Desktop\2012-2013%20DERS%20PROGRAMI-Prof.Dr.H&#252;seyin%20&#304;lhan\SINAV%20&#304;&#199;&#304;N%20GEREKL&#304;%20EVRAK\Soru%20Haz&#305;rlama%20Sablonu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6E5BA-C616-4837-A5AB-974287DFE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Soru Hazırlama Sablonu</Template>
  <TotalTime>10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Hgasıgwhcxoah</vt:lpstr>
    </vt:vector>
  </TitlesOfParts>
  <Company>F_s_M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Hgasıgwhcxoah</dc:title>
  <dc:creator>pc</dc:creator>
  <cp:lastModifiedBy>t7977</cp:lastModifiedBy>
  <cp:revision>10</cp:revision>
  <cp:lastPrinted>2024-12-31T07:24:00Z</cp:lastPrinted>
  <dcterms:created xsi:type="dcterms:W3CDTF">2025-04-28T11:57:00Z</dcterms:created>
  <dcterms:modified xsi:type="dcterms:W3CDTF">2026-07-28T11:59:00Z</dcterms:modified>
</cp:coreProperties>
</file>