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Kaynak"/>
        <w:tblW w:w="11095" w:type="dxa"/>
        <w:tblInd w:w="-4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"/>
        <w:gridCol w:w="6582"/>
        <w:gridCol w:w="1923"/>
        <w:gridCol w:w="1165"/>
        <w:gridCol w:w="183"/>
      </w:tblGrid>
      <w:tr w:rsidR="00D46CF5" w:rsidTr="00422EBA" w14:paraId="388B975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/>
        </w:trPr>
        <w:tc>
          <w:tcPr>
            <w:tcW w:w="11095" w:type="dxa"/>
            <w:gridSpan w:val="5"/>
            <w:vAlign w:val="center"/>
          </w:tcPr>
          <w:p w:rsidRPr="00EF0903" w:rsidR="00D46CF5" w:rsidP="00D46CF5" w:rsidRDefault="00D46CF5" w14:paraId="23B6D810" w14:textId="76E1FA74">
            <w:pPr>
              <w:spacing w:before="0" w:after="0" w:line="240" w:lineRule="auto"/>
              <w:rPr>
                <w:rFonts w:ascii="Times New Roman" w:hAnsi="Times New Roman" w:eastAsia="Times New Roman" w:cs="Times New Roman"/>
                <w:sz w:val="18"/>
                <w:szCs w:val="20"/>
              </w:rPr>
            </w:pPr>
            <w:r w:rsidRPr="008A6552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Bölüm</w:t>
            </w:r>
            <w:r w:rsidR="009C30DD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/Program</w:t>
            </w:r>
            <w:r w:rsidRPr="008A6552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:</w:t>
            </w:r>
            <w:r w:rsidRPr="00EF0903">
              <w:rPr>
                <w:rFonts w:ascii="Times New Roman" w:hAnsi="Times New Roman" w:eastAsia="Times New Roman" w:cs="Times New Roman"/>
                <w:sz w:val="22"/>
                <w:szCs w:val="20"/>
              </w:rPr>
              <w:t xml:space="preserve"> </w:t>
            </w:r>
          </w:p>
        </w:tc>
      </w:tr>
      <w:tr w:rsidR="00D46CF5" w:rsidTr="00422EBA" w14:paraId="022AC32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/>
        </w:trPr>
        <w:tc>
          <w:tcPr>
            <w:tcW w:w="11095" w:type="dxa"/>
            <w:gridSpan w:val="5"/>
            <w:vAlign w:val="center"/>
          </w:tcPr>
          <w:p w:rsidRPr="00EF0903" w:rsidR="00D46CF5" w:rsidP="00B334FD" w:rsidRDefault="00D46CF5" w14:paraId="5E3A6B14" w14:textId="7777777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sz w:val="18"/>
                <w:szCs w:val="20"/>
              </w:rPr>
            </w:pPr>
            <w:r w:rsidRPr="008A6552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Dersin Kodu ve Adı:</w:t>
            </w:r>
            <w:r w:rsidR="00340AF6">
              <w:rPr>
                <w:rFonts w:ascii="Times New Roman" w:hAnsi="Times New Roman" w:eastAsia="Times New Roman" w:cs="Times New Roman"/>
                <w:sz w:val="22"/>
                <w:szCs w:val="20"/>
              </w:rPr>
              <w:t xml:space="preserve"> </w:t>
            </w:r>
          </w:p>
        </w:tc>
      </w:tr>
      <w:tr w:rsidR="00D46CF5" w:rsidTr="00422EBA" w14:paraId="48DED70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/>
        </w:trPr>
        <w:tc>
          <w:tcPr>
            <w:tcW w:w="11095" w:type="dxa"/>
            <w:gridSpan w:val="5"/>
            <w:vAlign w:val="center"/>
          </w:tcPr>
          <w:p w:rsidRPr="00EF0903" w:rsidR="00D46CF5" w:rsidP="00B334FD" w:rsidRDefault="00D46CF5" w14:paraId="3D8C4278" w14:textId="7777777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sz w:val="18"/>
                <w:szCs w:val="20"/>
              </w:rPr>
            </w:pPr>
            <w:r w:rsidRPr="008A6552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Sınav Tarihi ve Saati:</w:t>
            </w:r>
            <w:r w:rsidR="00340AF6">
              <w:rPr>
                <w:rFonts w:ascii="Times New Roman" w:hAnsi="Times New Roman" w:eastAsia="Times New Roman" w:cs="Times New Roman"/>
                <w:sz w:val="22"/>
                <w:szCs w:val="20"/>
              </w:rPr>
              <w:t xml:space="preserve"> </w:t>
            </w:r>
          </w:p>
        </w:tc>
      </w:tr>
      <w:tr w:rsidR="00D46CF5" w:rsidTr="00422EBA" w14:paraId="0C9FA1A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/>
        </w:trPr>
        <w:tc>
          <w:tcPr>
            <w:tcW w:w="7824" w:type="dxa"/>
            <w:gridSpan w:val="2"/>
            <w:vAlign w:val="center"/>
          </w:tcPr>
          <w:p w:rsidRPr="008A6552" w:rsidR="00D46CF5" w:rsidP="00340AF6" w:rsidRDefault="00D46CF5" w14:paraId="27EB10F0" w14:textId="7777777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20"/>
              </w:rPr>
            </w:pPr>
            <w:r w:rsidRPr="008A6552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Sorumlu Öğretim Üyesi/Elemanı Adı Soyadı:</w:t>
            </w:r>
            <w:r w:rsidRPr="008A6552" w:rsidR="00340AF6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 xml:space="preserve"> </w:t>
            </w:r>
          </w:p>
        </w:tc>
        <w:tc>
          <w:tcPr>
            <w:tcW w:w="3271" w:type="dxa"/>
            <w:gridSpan w:val="3"/>
            <w:vAlign w:val="center"/>
          </w:tcPr>
          <w:p w:rsidRPr="00EF0903" w:rsidR="00D46CF5" w:rsidP="00D46CF5" w:rsidRDefault="00D46CF5" w14:paraId="7FF59D47" w14:textId="7777777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sz w:val="18"/>
                <w:szCs w:val="20"/>
              </w:rPr>
            </w:pPr>
            <w:r w:rsidRPr="00EF0903">
              <w:rPr>
                <w:rFonts w:ascii="Times New Roman" w:hAnsi="Times New Roman" w:eastAsia="Times New Roman" w:cs="Times New Roman"/>
                <w:sz w:val="22"/>
                <w:szCs w:val="20"/>
              </w:rPr>
              <w:t>İmza:</w:t>
            </w:r>
          </w:p>
        </w:tc>
      </w:tr>
      <w:tr w:rsidR="00D46CF5" w:rsidTr="00422EBA" w14:paraId="6C9C85F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/>
        </w:trPr>
        <w:tc>
          <w:tcPr>
            <w:tcW w:w="7824" w:type="dxa"/>
            <w:gridSpan w:val="2"/>
            <w:vAlign w:val="center"/>
          </w:tcPr>
          <w:p w:rsidRPr="008A6552" w:rsidR="00D46CF5" w:rsidP="00D46CF5" w:rsidRDefault="00D46CF5" w14:paraId="630A77D6" w14:textId="7924D80C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20"/>
              </w:rPr>
            </w:pPr>
            <w:r w:rsidRPr="008A6552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Gözetmen Adı Soyadı:</w:t>
            </w:r>
          </w:p>
        </w:tc>
        <w:tc>
          <w:tcPr>
            <w:tcW w:w="3271" w:type="dxa"/>
            <w:gridSpan w:val="3"/>
            <w:vAlign w:val="center"/>
          </w:tcPr>
          <w:p w:rsidRPr="00EF0903" w:rsidR="00D46CF5" w:rsidP="00D46CF5" w:rsidRDefault="00D46CF5" w14:paraId="23A42E9A" w14:textId="7777777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sz w:val="18"/>
                <w:szCs w:val="20"/>
              </w:rPr>
            </w:pPr>
            <w:r w:rsidRPr="00EF0903">
              <w:rPr>
                <w:rFonts w:ascii="Times New Roman" w:hAnsi="Times New Roman" w:eastAsia="Times New Roman" w:cs="Times New Roman"/>
                <w:sz w:val="22"/>
                <w:szCs w:val="20"/>
              </w:rPr>
              <w:t>İmza:</w:t>
            </w:r>
          </w:p>
        </w:tc>
      </w:tr>
      <w:tr w:rsidR="00D46CF5" w:rsidTr="00422EBA" w14:paraId="1F37C5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/>
        </w:trPr>
        <w:tc>
          <w:tcPr>
            <w:tcW w:w="7824" w:type="dxa"/>
            <w:gridSpan w:val="2"/>
            <w:vAlign w:val="center"/>
          </w:tcPr>
          <w:p w:rsidRPr="008A6552" w:rsidR="00D46CF5" w:rsidP="00D46CF5" w:rsidRDefault="00D46CF5" w14:paraId="4BCC1B2A" w14:textId="1D81FF2B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20"/>
              </w:rPr>
            </w:pPr>
            <w:r w:rsidRPr="008A6552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Gözetmen Adı Soyadı:</w:t>
            </w:r>
          </w:p>
        </w:tc>
        <w:tc>
          <w:tcPr>
            <w:tcW w:w="3271" w:type="dxa"/>
            <w:gridSpan w:val="3"/>
            <w:vAlign w:val="center"/>
          </w:tcPr>
          <w:p w:rsidRPr="00EF0903" w:rsidR="00D46CF5" w:rsidP="00D46CF5" w:rsidRDefault="00D46CF5" w14:paraId="703AEA34" w14:textId="7777777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sz w:val="18"/>
                <w:szCs w:val="20"/>
              </w:rPr>
            </w:pPr>
            <w:r w:rsidRPr="00EF0903">
              <w:rPr>
                <w:rFonts w:ascii="Times New Roman" w:hAnsi="Times New Roman" w:eastAsia="Times New Roman" w:cs="Times New Roman"/>
                <w:sz w:val="22"/>
                <w:szCs w:val="20"/>
              </w:rPr>
              <w:t>İmza:</w:t>
            </w:r>
          </w:p>
        </w:tc>
      </w:tr>
      <w:tr w:rsidR="00D46CF5" w:rsidTr="00422EBA" w14:paraId="755C996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"/>
        </w:trPr>
        <w:tc>
          <w:tcPr>
            <w:tcW w:w="7824" w:type="dxa"/>
            <w:gridSpan w:val="2"/>
            <w:vAlign w:val="center"/>
          </w:tcPr>
          <w:p w:rsidRPr="008A6552" w:rsidR="00D46CF5" w:rsidP="00D46CF5" w:rsidRDefault="00D46CF5" w14:paraId="39AD0FF0" w14:textId="0EA9A740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sz w:val="18"/>
                <w:szCs w:val="20"/>
              </w:rPr>
            </w:pPr>
            <w:r w:rsidRPr="008A6552">
              <w:rPr>
                <w:rFonts w:ascii="Times New Roman" w:hAnsi="Times New Roman" w:eastAsia="Times New Roman" w:cs="Times New Roman"/>
                <w:b/>
                <w:bCs/>
                <w:sz w:val="22"/>
                <w:szCs w:val="20"/>
              </w:rPr>
              <w:t>Gözetmen Adı Soyadı:</w:t>
            </w:r>
          </w:p>
        </w:tc>
        <w:tc>
          <w:tcPr>
            <w:tcW w:w="3271" w:type="dxa"/>
            <w:gridSpan w:val="3"/>
            <w:vAlign w:val="center"/>
          </w:tcPr>
          <w:p w:rsidRPr="00EF0903" w:rsidR="00D46CF5" w:rsidP="00D46CF5" w:rsidRDefault="00D46CF5" w14:paraId="3F492D53" w14:textId="7777777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sz w:val="18"/>
                <w:szCs w:val="20"/>
              </w:rPr>
            </w:pPr>
            <w:r w:rsidRPr="00EF0903">
              <w:rPr>
                <w:rFonts w:ascii="Times New Roman" w:hAnsi="Times New Roman" w:eastAsia="Times New Roman" w:cs="Times New Roman"/>
                <w:sz w:val="22"/>
                <w:szCs w:val="20"/>
              </w:rPr>
              <w:t>İmza:</w:t>
            </w:r>
          </w:p>
        </w:tc>
      </w:tr>
    </w:tbl>
    <w:p w:rsidR="00D46CF5" w:rsidP="00D46CF5" w:rsidRDefault="00D46CF5" w14:paraId="7C75CC7F" w14:textId="77777777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tbl>
      <w:tblPr>
        <w:tblStyle w:val="TabloKlavuzuKaynak"/>
        <w:tblW w:w="10200" w:type="dxa"/>
        <w:tblInd w:w="0" w:type="dxa"/>
        <w:tblLook w:val="04A0" w:firstRow="1" w:lastRow="0" w:firstColumn="1" w:lastColumn="0" w:noHBand="0" w:noVBand="1"/>
      </w:tblPr>
      <w:tblGrid>
        <w:gridCol w:w="620"/>
        <w:gridCol w:w="1060"/>
        <w:gridCol w:w="1440"/>
        <w:gridCol w:w="1030"/>
        <w:gridCol w:w="950"/>
        <w:gridCol w:w="620"/>
        <w:gridCol w:w="1060"/>
        <w:gridCol w:w="1440"/>
        <w:gridCol w:w="1030"/>
        <w:gridCol w:w="950"/>
      </w:tblGrid>
      <w:tr w:rsidR="008C4EB2" w:rsidTr="00EF0903" w14:paraId="2869A453" w14:textId="77777777">
        <w:trPr>
          <w:trHeight w:val="284"/>
        </w:trPr>
        <w:tc>
          <w:tcPr>
            <w:tcW w:w="620" w:type="dxa"/>
            <w:vAlign w:val="center"/>
            <w:shd w:val="clear" w:color="auto" w:fill="D9D9D9"/>
          </w:tcPr>
          <w:p w:rsidRPr="008C4EB2" w:rsidR="008C4EB2" w:rsidP="008C4EB2" w:rsidRDefault="008C4EB2" w14:paraId="1984C0A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2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SIRA</w:t>
            </w:r>
          </w:p>
          <w:p w:rsidR="008C4EB2" w:rsidP="008C4EB2" w:rsidRDefault="008C4EB2" w14:paraId="14E0C2B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NO</w:t>
            </w:r>
          </w:p>
        </w:tc>
        <w:tc>
          <w:tcPr>
            <w:tcW w:w="1060" w:type="dxa"/>
            <w:vAlign w:val="center"/>
            <w:shd w:val="clear" w:color="auto" w:fill="D9D9D9"/>
          </w:tcPr>
          <w:p w:rsidR="008C4EB2" w:rsidP="008C4EB2" w:rsidRDefault="008C4EB2" w14:paraId="0D9A580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ÖĞRENCİ NO</w:t>
            </w:r>
          </w:p>
        </w:tc>
        <w:tc>
          <w:tcPr>
            <w:tcW w:w="1440" w:type="dxa"/>
            <w:vAlign w:val="center"/>
            <w:shd w:val="clear" w:color="auto" w:fill="D9D9D9"/>
          </w:tcPr>
          <w:p w:rsidR="008C4EB2" w:rsidP="008C4EB2" w:rsidRDefault="008C4EB2" w14:paraId="752F8F7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ADI SOYADI</w:t>
            </w:r>
          </w:p>
        </w:tc>
        <w:tc>
          <w:tcPr>
            <w:tcW w:w="1030" w:type="dxa"/>
            <w:vAlign w:val="center"/>
            <w:shd w:val="clear" w:color="auto" w:fill="D9D9D9"/>
          </w:tcPr>
          <w:p w:rsidR="008C4EB2" w:rsidP="008C4EB2" w:rsidRDefault="008C4EB2" w14:paraId="752F8F7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BÖLÜMÜ</w:t>
            </w:r>
          </w:p>
        </w:tc>
        <w:tc>
          <w:tcPr>
            <w:tcW w:w="950" w:type="dxa"/>
            <w:vAlign w:val="center"/>
            <w:shd w:val="clear" w:color="auto" w:fill="D9D9D9"/>
          </w:tcPr>
          <w:p w:rsidR="008C4EB2" w:rsidP="008C4EB2" w:rsidRDefault="008C4EB2" w14:paraId="3CA04F7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İMZA</w:t>
            </w:r>
          </w:p>
        </w:tc>
        <w:tc>
          <w:tcPr>
            <w:tcW w:w="620" w:type="dxa"/>
            <w:vAlign w:val="center"/>
            <w:shd w:val="clear" w:color="auto" w:fill="D9D9D9"/>
          </w:tcPr>
          <w:p w:rsidRPr="008C4EB2" w:rsidR="008C4EB2" w:rsidP="008C4EB2" w:rsidRDefault="008C4EB2" w14:paraId="6D14F30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2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SIRA</w:t>
            </w:r>
          </w:p>
          <w:p w:rsidR="008C4EB2" w:rsidP="008C4EB2" w:rsidRDefault="008C4EB2" w14:paraId="57BC1DD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NO</w:t>
            </w:r>
          </w:p>
        </w:tc>
        <w:tc>
          <w:tcPr>
            <w:tcW w:w="1060" w:type="dxa"/>
            <w:vAlign w:val="center"/>
            <w:shd w:val="clear" w:color="auto" w:fill="D9D9D9"/>
          </w:tcPr>
          <w:p w:rsidR="008C4EB2" w:rsidP="001A0EFC" w:rsidRDefault="008C4EB2" w14:paraId="66D2D50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ÖĞRENCİ NO</w:t>
            </w:r>
          </w:p>
        </w:tc>
        <w:tc>
          <w:tcPr>
            <w:tcW w:w="1440" w:type="dxa"/>
            <w:vAlign w:val="center"/>
            <w:shd w:val="clear" w:color="auto" w:fill="D9D9D9"/>
          </w:tcPr>
          <w:p w:rsidR="008C4EB2" w:rsidP="001A0EFC" w:rsidRDefault="008C4EB2" w14:paraId="4143E97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ADI SOYADI</w:t>
            </w:r>
          </w:p>
        </w:tc>
        <w:tc>
          <w:tcPr>
            <w:tcW w:w="1030" w:type="dxa"/>
            <w:vAlign w:val="center"/>
            <w:shd w:val="clear" w:color="auto" w:fill="D9D9D9"/>
          </w:tcPr>
          <w:p w:rsidR="008C4EB2" w:rsidP="001A0EFC" w:rsidRDefault="008C4EB2" w14:paraId="4143E97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 xml:space="preserve">BÖLÜMÜ</w:t>
            </w:r>
          </w:p>
        </w:tc>
        <w:tc>
          <w:tcPr>
            <w:tcW w:w="950" w:type="dxa"/>
            <w:vAlign w:val="center"/>
            <w:shd w:val="clear" w:color="auto" w:fill="D9D9D9"/>
          </w:tcPr>
          <w:p w:rsidR="008C4EB2" w:rsidP="001A0EFC" w:rsidRDefault="008C4EB2" w14:paraId="655FD48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C4EB2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0"/>
              </w:rPr>
              <w:t>İMZA</w:t>
            </w:r>
          </w:p>
        </w:tc>
      </w:tr>
      <w:tr w:rsidR="008C4EB2" w:rsidTr="00EF0903" w14:paraId="0A411BC5" w14:textId="77777777">
        <w:trPr>
          <w:trHeight w:val="284"/>
        </w:trPr>
        <w:tc>
          <w:tcPr>
            <w:tcW w:w="620" w:type="dxa"/>
            <w:vAlign w:val="center"/>
          </w:tcPr>
          <w:p w:rsidR="008C4EB2" w:rsidP="008C4EB2" w:rsidRDefault="008C4EB2" w14:paraId="77D1D71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:rsidR="008C4EB2" w:rsidP="008C4EB2" w:rsidRDefault="008C4EB2" w14:paraId="4835B6D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8C4EB2" w:rsidP="008C4EB2" w:rsidRDefault="008C4EB2" w14:paraId="4FB4515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8C4EB2" w:rsidP="008C4EB2" w:rsidRDefault="008C4EB2" w14:paraId="4FB4515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8C4EB2" w:rsidP="008C4EB2" w:rsidRDefault="008C4EB2" w14:paraId="53A22EE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Pr="008C4EB2" w:rsidR="008C4EB2" w:rsidP="008C4EB2" w:rsidRDefault="00EF0903" w14:paraId="0FEE571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37</w:t>
            </w:r>
          </w:p>
        </w:tc>
        <w:tc>
          <w:tcPr>
            <w:tcW w:w="1060" w:type="dxa"/>
          </w:tcPr>
          <w:p w:rsidR="008C4EB2" w:rsidP="00D46CF5" w:rsidRDefault="008C4EB2" w14:paraId="4590F5C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C4EB2" w:rsidP="00D46CF5" w:rsidRDefault="008C4EB2" w14:paraId="653107D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8C4EB2" w:rsidP="00D46CF5" w:rsidRDefault="008C4EB2" w14:paraId="653107D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8C4EB2" w:rsidP="00D46CF5" w:rsidRDefault="008C4EB2" w14:paraId="2506A05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4C603470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7ED30DF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01CB757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7565A9F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7565A9F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58359BB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Pr="008C4EB2" w:rsidR="00EF0903" w:rsidP="001A0EFC" w:rsidRDefault="00EF0903" w14:paraId="1BA343A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38</w:t>
            </w:r>
          </w:p>
        </w:tc>
        <w:tc>
          <w:tcPr>
            <w:tcW w:w="1060" w:type="dxa"/>
          </w:tcPr>
          <w:p w:rsidR="00EF0903" w:rsidP="00D46CF5" w:rsidRDefault="00EF0903" w14:paraId="6167096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48E1776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48E1776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0CAFB93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44ECAC3B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1C889E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255F14E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4BB174F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4BB174F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71E06D5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Pr="008C4EB2" w:rsidR="00EF0903" w:rsidP="001A0EFC" w:rsidRDefault="00EF0903" w14:paraId="49D04F8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39</w:t>
            </w:r>
          </w:p>
        </w:tc>
        <w:tc>
          <w:tcPr>
            <w:tcW w:w="1060" w:type="dxa"/>
          </w:tcPr>
          <w:p w:rsidR="00EF0903" w:rsidP="00D46CF5" w:rsidRDefault="00EF0903" w14:paraId="578766C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007EA26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007EA26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1528450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79E21B30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4698297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567C7EA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0114534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0114534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03CC30A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B741AD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40</w:t>
            </w:r>
          </w:p>
        </w:tc>
        <w:tc>
          <w:tcPr>
            <w:tcW w:w="1060" w:type="dxa"/>
          </w:tcPr>
          <w:p w:rsidR="00EF0903" w:rsidP="00D46CF5" w:rsidRDefault="00EF0903" w14:paraId="40358B3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612AC9E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612AC9E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41912FC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75C4F83B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7239E7F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3285AFC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4DB60BB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4DB60BB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5BEB2BF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6802721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41</w:t>
            </w:r>
          </w:p>
        </w:tc>
        <w:tc>
          <w:tcPr>
            <w:tcW w:w="1060" w:type="dxa"/>
          </w:tcPr>
          <w:p w:rsidR="00EF0903" w:rsidP="00D46CF5" w:rsidRDefault="00EF0903" w14:paraId="40DF50D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522C3CD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522C3CD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0625DE1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1EF8B51F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073E94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19C8BCE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4502E22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4502E22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1AAAA08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1EDE056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42</w:t>
            </w:r>
          </w:p>
        </w:tc>
        <w:tc>
          <w:tcPr>
            <w:tcW w:w="1060" w:type="dxa"/>
          </w:tcPr>
          <w:p w:rsidR="00EF0903" w:rsidP="00D46CF5" w:rsidRDefault="00EF0903" w14:paraId="46824BD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0FA5120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0FA5120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4AB1B85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28B77536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46493AD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7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0263C02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47D01EF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47D01EF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163FDDE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2B314D1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43</w:t>
            </w:r>
          </w:p>
        </w:tc>
        <w:tc>
          <w:tcPr>
            <w:tcW w:w="1060" w:type="dxa"/>
          </w:tcPr>
          <w:p w:rsidR="00EF0903" w:rsidP="00D46CF5" w:rsidRDefault="00EF0903" w14:paraId="1D6791E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2955DC6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2955DC6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5DF55B2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73BE0637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118645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8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3FCF5C7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111C084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111C084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7B76F9C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1E58A9D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44</w:t>
            </w:r>
          </w:p>
        </w:tc>
        <w:tc>
          <w:tcPr>
            <w:tcW w:w="1060" w:type="dxa"/>
          </w:tcPr>
          <w:p w:rsidR="00EF0903" w:rsidP="00D46CF5" w:rsidRDefault="00EF0903" w14:paraId="4A78B4F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3C4088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3C4088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6287185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50F1C9CC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5C015DC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9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3B7831A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0D15A5A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0D15A5A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1280537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600F536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45</w:t>
            </w:r>
          </w:p>
        </w:tc>
        <w:tc>
          <w:tcPr>
            <w:tcW w:w="1060" w:type="dxa"/>
          </w:tcPr>
          <w:p w:rsidR="00EF0903" w:rsidP="00D46CF5" w:rsidRDefault="00EF0903" w14:paraId="470049D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711DEE1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711DEE1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24439D2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183972CA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66D77A0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10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7370BC4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46F4AF7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46F4AF7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33FB30E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68F15B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46</w:t>
            </w:r>
          </w:p>
        </w:tc>
        <w:tc>
          <w:tcPr>
            <w:tcW w:w="1060" w:type="dxa"/>
          </w:tcPr>
          <w:p w:rsidR="00EF0903" w:rsidP="00D46CF5" w:rsidRDefault="00EF0903" w14:paraId="7A4199A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41B052A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41B052A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24602A0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614E407B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6EF568D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11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57C4593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22A0AED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22A0AED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09611A1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6D33D5D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47</w:t>
            </w:r>
          </w:p>
        </w:tc>
        <w:tc>
          <w:tcPr>
            <w:tcW w:w="1060" w:type="dxa"/>
          </w:tcPr>
          <w:p w:rsidR="00EF0903" w:rsidP="00D46CF5" w:rsidRDefault="00EF0903" w14:paraId="789EF33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04E47C1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04E47C1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4C79376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72F5A4A7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120C8A0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12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0617CBC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59F0F1E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59F0F1E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0B7CDA4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FCE817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48</w:t>
            </w:r>
          </w:p>
        </w:tc>
        <w:tc>
          <w:tcPr>
            <w:tcW w:w="1060" w:type="dxa"/>
          </w:tcPr>
          <w:p w:rsidR="00EF0903" w:rsidP="00D46CF5" w:rsidRDefault="00EF0903" w14:paraId="4049FB3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7136406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7136406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49523CD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7B9D0A84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54BA879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13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12F16FE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535F7B1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535F7B1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1100F5D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6CE441E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49</w:t>
            </w:r>
          </w:p>
        </w:tc>
        <w:tc>
          <w:tcPr>
            <w:tcW w:w="1060" w:type="dxa"/>
          </w:tcPr>
          <w:p w:rsidR="00EF0903" w:rsidP="00D46CF5" w:rsidRDefault="00EF0903" w14:paraId="0BC1EE8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29E7706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29E7706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2ECFF95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4DED85EA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52A9659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14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47AAFA1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054932F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054932F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6434720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B06BFD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50</w:t>
            </w:r>
          </w:p>
        </w:tc>
        <w:tc>
          <w:tcPr>
            <w:tcW w:w="1060" w:type="dxa"/>
          </w:tcPr>
          <w:p w:rsidR="00EF0903" w:rsidP="00D46CF5" w:rsidRDefault="00EF0903" w14:paraId="5CFAAAB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7751CB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7751CB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02DC066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5B45B1D5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C37313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15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5C67AED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10AC7B1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10AC7B1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43FA6E7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796D31B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51</w:t>
            </w:r>
          </w:p>
        </w:tc>
        <w:tc>
          <w:tcPr>
            <w:tcW w:w="1060" w:type="dxa"/>
          </w:tcPr>
          <w:p w:rsidR="00EF0903" w:rsidP="00D46CF5" w:rsidRDefault="00EF0903" w14:paraId="6D18E27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6EB4D6D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6EB4D6D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2AA3717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2CB7D862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1BC4280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16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4F403A6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6E0C910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6E0C910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732481B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5A9086D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52</w:t>
            </w:r>
          </w:p>
        </w:tc>
        <w:tc>
          <w:tcPr>
            <w:tcW w:w="1060" w:type="dxa"/>
          </w:tcPr>
          <w:p w:rsidR="00EF0903" w:rsidP="00D46CF5" w:rsidRDefault="00EF0903" w14:paraId="7592E09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EBE066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EBE066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7B093EB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796F6141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3F502A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17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09731BA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1FF8B9D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1FF8B9D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23FE8E0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779C68D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53</w:t>
            </w:r>
          </w:p>
        </w:tc>
        <w:tc>
          <w:tcPr>
            <w:tcW w:w="1060" w:type="dxa"/>
          </w:tcPr>
          <w:p w:rsidR="00EF0903" w:rsidP="00D46CF5" w:rsidRDefault="00EF0903" w14:paraId="466F751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3CECFEC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3CECFEC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6AF5F97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4CF1C9E1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40F2E88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18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41CF953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539CBA8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539CBA8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3EAC621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763C347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54</w:t>
            </w:r>
          </w:p>
        </w:tc>
        <w:tc>
          <w:tcPr>
            <w:tcW w:w="1060" w:type="dxa"/>
          </w:tcPr>
          <w:p w:rsidR="00EF0903" w:rsidP="00D46CF5" w:rsidRDefault="00EF0903" w14:paraId="7EB6B6B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428B73F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428B73F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7AEC0E6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1EA4A06A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72DAA09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19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4850AC1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59E7786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59E7786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2003C7A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C0F84F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55</w:t>
            </w:r>
          </w:p>
        </w:tc>
        <w:tc>
          <w:tcPr>
            <w:tcW w:w="1060" w:type="dxa"/>
          </w:tcPr>
          <w:p w:rsidR="00EF0903" w:rsidP="00D46CF5" w:rsidRDefault="00EF0903" w14:paraId="0A6D117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544916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544916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028AB73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70AFF6A2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CAAC2A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20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2DFA375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732ADB8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732ADB8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4E35983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791DA10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56</w:t>
            </w:r>
          </w:p>
        </w:tc>
        <w:tc>
          <w:tcPr>
            <w:tcW w:w="1060" w:type="dxa"/>
          </w:tcPr>
          <w:p w:rsidR="00EF0903" w:rsidP="00D46CF5" w:rsidRDefault="00EF0903" w14:paraId="00B7F0C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2B9CA43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2B9CA43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3355768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4E295C63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9959D2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21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6BBA997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709D475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709D475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5CC68C6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80617E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57</w:t>
            </w:r>
          </w:p>
        </w:tc>
        <w:tc>
          <w:tcPr>
            <w:tcW w:w="1060" w:type="dxa"/>
          </w:tcPr>
          <w:p w:rsidR="00EF0903" w:rsidP="00D46CF5" w:rsidRDefault="00EF0903" w14:paraId="2CCEC3E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33DE1A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33DE1A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4806F67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6BC2D4D0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3CA2E2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22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1E59BFD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7420CED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7420CED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29AB784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3233015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58</w:t>
            </w:r>
          </w:p>
        </w:tc>
        <w:tc>
          <w:tcPr>
            <w:tcW w:w="1060" w:type="dxa"/>
          </w:tcPr>
          <w:p w:rsidR="00EF0903" w:rsidP="00D46CF5" w:rsidRDefault="00EF0903" w14:paraId="69C7E2A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344F6F1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344F6F1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6665D5A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68EFCFCF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C6B2BA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23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26762AF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1E5C01C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1E5C01C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4ABD0F4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51FFE46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59</w:t>
            </w:r>
          </w:p>
        </w:tc>
        <w:tc>
          <w:tcPr>
            <w:tcW w:w="1060" w:type="dxa"/>
          </w:tcPr>
          <w:p w:rsidR="00EF0903" w:rsidP="00D46CF5" w:rsidRDefault="00EF0903" w14:paraId="60EABD9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2878A9E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2878A9E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381A6DB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3122B94E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5304193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24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5F48CEE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0735CE3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0735CE3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3635794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3C79D24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60</w:t>
            </w:r>
          </w:p>
        </w:tc>
        <w:tc>
          <w:tcPr>
            <w:tcW w:w="1060" w:type="dxa"/>
          </w:tcPr>
          <w:p w:rsidR="00EF0903" w:rsidP="00D46CF5" w:rsidRDefault="00EF0903" w14:paraId="2885174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4DAFA0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4DAFA0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2FB796D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0A4D3445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1C2BC13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25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559F8F8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65520B4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65520B4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178694F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210D346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61</w:t>
            </w:r>
          </w:p>
        </w:tc>
        <w:tc>
          <w:tcPr>
            <w:tcW w:w="1060" w:type="dxa"/>
          </w:tcPr>
          <w:p w:rsidR="00EF0903" w:rsidP="00D46CF5" w:rsidRDefault="00EF0903" w14:paraId="12A00C2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20FE87D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20FE87D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5FACFC0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18CA386A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4EDAF67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26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412ECE7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3BB34F6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3BB34F6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68FAB1C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7484284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62</w:t>
            </w:r>
          </w:p>
        </w:tc>
        <w:tc>
          <w:tcPr>
            <w:tcW w:w="1060" w:type="dxa"/>
          </w:tcPr>
          <w:p w:rsidR="00EF0903" w:rsidP="00D46CF5" w:rsidRDefault="00EF0903" w14:paraId="0D0A93C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69D3D43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69D3D43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7E803DA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6A6C59D4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0E3010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27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3FAACD5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169583F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169583F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00F4550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386EAD2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63</w:t>
            </w:r>
          </w:p>
        </w:tc>
        <w:tc>
          <w:tcPr>
            <w:tcW w:w="1060" w:type="dxa"/>
          </w:tcPr>
          <w:p w:rsidR="00EF0903" w:rsidP="00D46CF5" w:rsidRDefault="00EF0903" w14:paraId="08F5B98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55DBB88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55DBB88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6943D5C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2F85909F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59BEF88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28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0E50223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333D580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333D580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5367837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52AAA5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64</w:t>
            </w:r>
          </w:p>
        </w:tc>
        <w:tc>
          <w:tcPr>
            <w:tcW w:w="1060" w:type="dxa"/>
          </w:tcPr>
          <w:p w:rsidR="00EF0903" w:rsidP="00D46CF5" w:rsidRDefault="00EF0903" w14:paraId="10D6BEF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968523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968523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5226A49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03456034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3209F41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29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42E5BF0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02DED4A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02DED4A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3991B5DB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25FA779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65</w:t>
            </w:r>
          </w:p>
        </w:tc>
        <w:tc>
          <w:tcPr>
            <w:tcW w:w="1060" w:type="dxa"/>
          </w:tcPr>
          <w:p w:rsidR="00EF0903" w:rsidP="00D46CF5" w:rsidRDefault="00EF0903" w14:paraId="14C9BA7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A0310F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A0310F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02AEB43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6F472322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17886EC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30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680EA87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1562EB0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1562EB0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0EDFE3A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3E2C812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66</w:t>
            </w:r>
          </w:p>
        </w:tc>
        <w:tc>
          <w:tcPr>
            <w:tcW w:w="1060" w:type="dxa"/>
          </w:tcPr>
          <w:p w:rsidR="00EF0903" w:rsidP="00D46CF5" w:rsidRDefault="00EF0903" w14:paraId="4C62F9E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0C19D2C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0C19D2C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55B72D0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62A00538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171BB50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31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1CFCBA1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267CCBF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267CCBF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1CA8BB7D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102D633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67</w:t>
            </w:r>
          </w:p>
        </w:tc>
        <w:tc>
          <w:tcPr>
            <w:tcW w:w="1060" w:type="dxa"/>
          </w:tcPr>
          <w:p w:rsidR="00EF0903" w:rsidP="00D46CF5" w:rsidRDefault="00EF0903" w14:paraId="3843B5F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18A8395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18A8395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08ACA76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61F270B1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FF5228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32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6A39EE6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4B7AE39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4B7AE39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447913D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73FAAA44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68</w:t>
            </w:r>
          </w:p>
        </w:tc>
        <w:tc>
          <w:tcPr>
            <w:tcW w:w="1060" w:type="dxa"/>
          </w:tcPr>
          <w:p w:rsidR="00EF0903" w:rsidP="00D46CF5" w:rsidRDefault="00EF0903" w14:paraId="7262F56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596C5BA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596C5BA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2D06338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45802BA9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2CDA232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33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478425E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33AEDD5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33AEDD5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566F3FC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04EFA7D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69</w:t>
            </w:r>
          </w:p>
        </w:tc>
        <w:tc>
          <w:tcPr>
            <w:tcW w:w="1060" w:type="dxa"/>
          </w:tcPr>
          <w:p w:rsidR="00EF0903" w:rsidP="00D46CF5" w:rsidRDefault="00EF0903" w14:paraId="7905B89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6B8682F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6B8682FE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225C2EE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2DBADE32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6117C0C5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34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674B1F4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47FAEAB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47FAEAB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000B29C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74D783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70</w:t>
            </w:r>
          </w:p>
        </w:tc>
        <w:tc>
          <w:tcPr>
            <w:tcW w:w="1060" w:type="dxa"/>
          </w:tcPr>
          <w:p w:rsidR="00EF0903" w:rsidP="00D46CF5" w:rsidRDefault="00EF0903" w14:paraId="020A1BD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58DBF01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58DBF01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08974190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5052B488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74EAF66F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35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74FCEB1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25D3F1C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25D3F1C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4EEF351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9D46602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71</w:t>
            </w:r>
          </w:p>
        </w:tc>
        <w:tc>
          <w:tcPr>
            <w:tcW w:w="1060" w:type="dxa"/>
          </w:tcPr>
          <w:p w:rsidR="00EF0903" w:rsidP="00D46CF5" w:rsidRDefault="00EF0903" w14:paraId="745A2C78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4268FE5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4268FE5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50F13387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="00EF0903" w:rsidTr="00EF0903" w14:paraId="76B26A6F" w14:textId="77777777">
        <w:trPr>
          <w:trHeight w:val="284"/>
        </w:trPr>
        <w:tc>
          <w:tcPr>
            <w:tcW w:w="620" w:type="dxa"/>
            <w:vAlign w:val="center"/>
          </w:tcPr>
          <w:p w:rsidR="00EF0903" w:rsidP="008C4EB2" w:rsidRDefault="00EF0903" w14:paraId="0FE4B43A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36</w:t>
            </w:r>
          </w:p>
        </w:tc>
        <w:tc>
          <w:tcPr>
            <w:tcW w:w="1060" w:type="dxa"/>
            <w:vAlign w:val="center"/>
          </w:tcPr>
          <w:p w:rsidR="00EF0903" w:rsidP="008C4EB2" w:rsidRDefault="00EF0903" w14:paraId="53E2E15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F0903" w:rsidP="008C4EB2" w:rsidRDefault="00EF0903" w14:paraId="41EBE9B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:rsidR="00EF0903" w:rsidP="008C4EB2" w:rsidRDefault="00EF0903" w14:paraId="41EBE9B9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  <w:vAlign w:val="center"/>
          </w:tcPr>
          <w:p w:rsidR="00EF0903" w:rsidP="008C4EB2" w:rsidRDefault="00EF0903" w14:paraId="1272489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20" w:type="dxa"/>
            <w:vAlign w:val="center"/>
          </w:tcPr>
          <w:p w:rsidR="00EF0903" w:rsidP="001A0EFC" w:rsidRDefault="00EF0903" w14:paraId="45583973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0"/>
              </w:rPr>
              <w:t>72</w:t>
            </w:r>
          </w:p>
        </w:tc>
        <w:tc>
          <w:tcPr>
            <w:tcW w:w="1060" w:type="dxa"/>
          </w:tcPr>
          <w:p w:rsidR="00EF0903" w:rsidP="00D46CF5" w:rsidRDefault="00EF0903" w14:paraId="64A0D421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EF0903" w:rsidP="00D46CF5" w:rsidRDefault="00EF0903" w14:paraId="08F6F0A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</w:tcPr>
          <w:p w:rsidR="00EF0903" w:rsidP="00D46CF5" w:rsidRDefault="00EF0903" w14:paraId="08F6F0A6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t xml:space="preserve"/>
            </w:r>
          </w:p>
        </w:tc>
        <w:tc>
          <w:tcPr>
            <w:tcW w:w="950" w:type="dxa"/>
          </w:tcPr>
          <w:p w:rsidR="00EF0903" w:rsidP="00D46CF5" w:rsidRDefault="00EF0903" w14:paraId="047AD10C" w14:textId="7777777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</w:tbl>
    <w:p w:rsidRPr="00D46CF5" w:rsidR="00D46CF5" w:rsidP="00D46CF5" w:rsidRDefault="00D46CF5" w14:paraId="35AA238E" w14:textId="77777777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sectPr w:rsidRPr="00D46CF5" w:rsidR="00D46CF5" w:rsidSect="008C4EB2">
      <w:headerReference w:type="default" r:id="R92770b257d1545b2"/>
      <w:headerReference w:type="first" r:id="R92770b257d1545b2"/>
      <w:headerReference w:type="even" r:id="R92770b257d1545b2"/>
      <w:footerReference w:type="default" r:id="Rc2d01b761fca4c05"/>
      <w:footerReference w:type="first" r:id="Rc2d01b761fca4c05"/>
      <w:footerReference w:type="even" r:id="Rc2d01b761fca4c05"/>
      <w:pgSz w:w="11906" w:h="16838"/>
      <w:pgMar w:top="2155" w:right="850" w:bottom="1588" w:left="850" w:header="567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4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KYS-FR.288,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04e1d2787e6430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kvys.giresun.edu.tr/dg/845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dfa27c317c845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4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8afae247eb74e8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Sınav İmza Tutanağı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KYS-FR.288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F5"/>
    <w:rsid w:val="001E7F91"/>
    <w:rsid w:val="00340AF6"/>
    <w:rsid w:val="00422EBA"/>
    <w:rsid w:val="00453E0E"/>
    <w:rsid w:val="006F143E"/>
    <w:rsid w:val="00776008"/>
    <w:rsid w:val="00842252"/>
    <w:rsid w:val="008A6552"/>
    <w:rsid w:val="008C4EB2"/>
    <w:rsid w:val="009C30DD"/>
    <w:rsid w:val="00B332FF"/>
    <w:rsid w:val="00B334FD"/>
    <w:rsid w:val="00B42F25"/>
    <w:rsid w:val="00D46CF5"/>
    <w:rsid w:val="00EF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0D7B"/>
  <w15:docId w15:val="{7BE41CFC-A8D2-49C1-81A3-72DE7700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 w:eastAsia="Times New Roman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Kaynak">
    <w:name w:val="TabloKlavuzuKaynak"/>
    <w:basedOn w:val="NormalTablo"/>
    <w:uiPriority w:val="59"/>
    <w:rsid w:val="00D46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C4EB2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4EB2"/>
    <w:rPr>
      <w:rFonts w:ascii="Times New Roman" w:hAnsi="Times New Roman" w:cs="Times New Roman" w:eastAsia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eader" Target="/word/header4.xml" Id="R92770b257d1545b2" /><Relationship Type="http://schemas.openxmlformats.org/officeDocument/2006/relationships/footer" Target="/word/footer4.xml" Id="Rc2d01b761fca4c05" /></Relationships>
</file>

<file path=word/_rels/footer4.xml.rels>&#65279;<?xml version="1.0" encoding="utf-8"?><Relationships xmlns="http://schemas.openxmlformats.org/package/2006/relationships"><Relationship Type="http://schemas.openxmlformats.org/officeDocument/2006/relationships/image" Target="/media/image2.png" Id="Rcdfa27c317c845d2" /><Relationship Type="http://schemas.openxmlformats.org/officeDocument/2006/relationships/hyperlink" Target="https://kvys.giresun.edu.tr/dg/845" TargetMode="External" Id="R104e1d2787e64303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.png" Id="R88afae247eb74e87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Thyke</dc:creator>
  <cp:lastModifiedBy>of365tr862</cp:lastModifiedBy>
  <cp:revision>4</cp:revision>
  <dcterms:created xsi:type="dcterms:W3CDTF">2020-10-10T21:00:00Z</dcterms:created>
  <dcterms:modified xsi:type="dcterms:W3CDTF">2024-07-18T09:21:00Z</dcterms:modified>
</cp:coreProperties>
</file>